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57295B" w14:textId="7567C5BC" w:rsidR="00C6554A" w:rsidRPr="002F1F75" w:rsidRDefault="00674E66" w:rsidP="00C6554A">
      <w:pPr>
        <w:pStyle w:val="Bilde"/>
      </w:pPr>
      <w:r>
        <w:rPr>
          <w:noProof/>
        </w:rPr>
        <w:drawing>
          <wp:inline distT="0" distB="0" distL="0" distR="0" wp14:anchorId="7BF6371F" wp14:editId="057D6EF3">
            <wp:extent cx="3149177" cy="2457450"/>
            <wp:effectExtent l="0" t="0" r="0" b="0"/>
            <wp:docPr id="16" name="Bilde 16" descr="Bilderesultat for elektro laborator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eresultat for elektro laboratori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619" cy="2462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A56CF" w14:textId="77777777" w:rsidR="00C6554A" w:rsidRPr="00415791" w:rsidRDefault="00EA6ABE" w:rsidP="00C6554A">
      <w:pPr>
        <w:pStyle w:val="Tittel"/>
        <w:rPr>
          <w:color w:val="003E75" w:themeColor="background2" w:themeShade="40"/>
        </w:rPr>
      </w:pPr>
      <w:r w:rsidRPr="00415791">
        <w:rPr>
          <w:color w:val="003E75" w:themeColor="background2" w:themeShade="40"/>
        </w:rPr>
        <w:t>Laboratorie- og verksted håndbok</w:t>
      </w:r>
    </w:p>
    <w:p w14:paraId="7B41195D" w14:textId="77777777" w:rsidR="00C6554A" w:rsidRPr="00415791" w:rsidRDefault="00EA6ABE" w:rsidP="00C6554A">
      <w:pPr>
        <w:pStyle w:val="Undertittel"/>
        <w:rPr>
          <w:color w:val="auto"/>
        </w:rPr>
      </w:pPr>
      <w:r w:rsidRPr="00415791">
        <w:rPr>
          <w:color w:val="auto"/>
        </w:rPr>
        <w:t>SIKKERHET OG FØRSTEHJELP</w:t>
      </w:r>
    </w:p>
    <w:p w14:paraId="0B7700A5" w14:textId="359748CA" w:rsidR="00B06EDA" w:rsidRPr="00415791" w:rsidRDefault="00EA6ABE" w:rsidP="00C6554A">
      <w:pPr>
        <w:pStyle w:val="Kontaktinformasjon"/>
        <w:rPr>
          <w:color w:val="auto"/>
          <w:lang w:bidi="nb-NO"/>
        </w:rPr>
      </w:pPr>
      <w:r w:rsidRPr="00415791">
        <w:rPr>
          <w:color w:val="auto"/>
        </w:rPr>
        <w:t xml:space="preserve">VERSJON </w:t>
      </w:r>
      <w:r w:rsidRPr="00415791">
        <w:rPr>
          <w:color w:val="auto"/>
          <w:sz w:val="28"/>
          <w:szCs w:val="28"/>
        </w:rPr>
        <w:t>1 202</w:t>
      </w:r>
      <w:r w:rsidR="00EB584C">
        <w:rPr>
          <w:color w:val="auto"/>
          <w:sz w:val="28"/>
          <w:szCs w:val="28"/>
        </w:rPr>
        <w:t>4</w:t>
      </w:r>
    </w:p>
    <w:p w14:paraId="6F607728" w14:textId="77777777" w:rsidR="00B06EDA" w:rsidRDefault="00B06EDA" w:rsidP="00C6554A">
      <w:pPr>
        <w:pStyle w:val="Kontaktinformasjon"/>
        <w:rPr>
          <w:lang w:bidi="nb-NO"/>
        </w:rPr>
      </w:pPr>
    </w:p>
    <w:p w14:paraId="62C822BB" w14:textId="77777777" w:rsidR="00B06EDA" w:rsidRDefault="00B06EDA" w:rsidP="00C6554A">
      <w:pPr>
        <w:pStyle w:val="Kontaktinformasjon"/>
        <w:rPr>
          <w:lang w:bidi="nb-NO"/>
        </w:rPr>
      </w:pPr>
    </w:p>
    <w:p w14:paraId="32E93AAC" w14:textId="77777777" w:rsidR="00B06EDA" w:rsidRDefault="00B06EDA" w:rsidP="00C6554A">
      <w:pPr>
        <w:pStyle w:val="Kontaktinformasjon"/>
        <w:rPr>
          <w:lang w:bidi="nb-NO"/>
        </w:rPr>
      </w:pPr>
    </w:p>
    <w:p w14:paraId="387CB10D" w14:textId="77777777" w:rsidR="00B06EDA" w:rsidRDefault="00B06EDA" w:rsidP="00C6554A">
      <w:pPr>
        <w:pStyle w:val="Kontaktinformasjon"/>
        <w:rPr>
          <w:lang w:bidi="nb-NO"/>
        </w:rPr>
      </w:pPr>
    </w:p>
    <w:p w14:paraId="22A10E06" w14:textId="77777777" w:rsidR="00B06EDA" w:rsidRDefault="00B06EDA" w:rsidP="00C6554A">
      <w:pPr>
        <w:pStyle w:val="Kontaktinformasjon"/>
        <w:rPr>
          <w:lang w:bidi="nb-NO"/>
        </w:rPr>
      </w:pPr>
    </w:p>
    <w:p w14:paraId="17A3CEE7" w14:textId="77777777" w:rsidR="00B06EDA" w:rsidRDefault="00B06EDA" w:rsidP="00C6554A">
      <w:pPr>
        <w:pStyle w:val="Kontaktinformasjon"/>
        <w:rPr>
          <w:lang w:bidi="nb-NO"/>
        </w:rPr>
      </w:pPr>
    </w:p>
    <w:p w14:paraId="02453BC7" w14:textId="77777777" w:rsidR="00B06EDA" w:rsidRDefault="00B06EDA" w:rsidP="00C6554A">
      <w:pPr>
        <w:pStyle w:val="Kontaktinformasjon"/>
        <w:rPr>
          <w:lang w:bidi="nb-NO"/>
        </w:rPr>
      </w:pPr>
    </w:p>
    <w:p w14:paraId="3512FC30" w14:textId="77777777" w:rsidR="00B06EDA" w:rsidRDefault="00B06EDA" w:rsidP="00C6554A">
      <w:pPr>
        <w:pStyle w:val="Kontaktinformasjon"/>
        <w:rPr>
          <w:lang w:bidi="nb-NO"/>
        </w:rPr>
      </w:pPr>
    </w:p>
    <w:p w14:paraId="34618E70" w14:textId="77777777" w:rsidR="00B06EDA" w:rsidRDefault="00B06EDA" w:rsidP="00C6554A">
      <w:pPr>
        <w:pStyle w:val="Kontaktinformasjon"/>
        <w:rPr>
          <w:lang w:bidi="nb-NO"/>
        </w:rPr>
      </w:pPr>
    </w:p>
    <w:p w14:paraId="1DA236BB" w14:textId="77777777" w:rsidR="00B06EDA" w:rsidRDefault="00B06EDA" w:rsidP="00C6554A">
      <w:pPr>
        <w:pStyle w:val="Kontaktinformasjon"/>
        <w:rPr>
          <w:lang w:bidi="nb-NO"/>
        </w:rPr>
      </w:pPr>
    </w:p>
    <w:p w14:paraId="731A67D1" w14:textId="77777777" w:rsidR="00B06EDA" w:rsidRDefault="00B06EDA" w:rsidP="00C6554A">
      <w:pPr>
        <w:pStyle w:val="Kontaktinformasjon"/>
        <w:rPr>
          <w:lang w:bidi="nb-NO"/>
        </w:rPr>
      </w:pPr>
    </w:p>
    <w:p w14:paraId="570DAC7E" w14:textId="77777777" w:rsidR="00B06EDA" w:rsidRDefault="00B06EDA" w:rsidP="00C6554A">
      <w:pPr>
        <w:pStyle w:val="Kontaktinformasjon"/>
        <w:rPr>
          <w:lang w:bidi="nb-NO"/>
        </w:rPr>
      </w:pPr>
    </w:p>
    <w:p w14:paraId="429F4972" w14:textId="77777777" w:rsidR="00B06EDA" w:rsidRDefault="00B06EDA" w:rsidP="00C6554A">
      <w:pPr>
        <w:pStyle w:val="Kontaktinformasjon"/>
        <w:rPr>
          <w:lang w:bidi="nb-NO"/>
        </w:rPr>
      </w:pPr>
    </w:p>
    <w:p w14:paraId="73D174ED" w14:textId="77777777" w:rsidR="00B06EDA" w:rsidRDefault="00B06EDA" w:rsidP="00C6554A">
      <w:pPr>
        <w:pStyle w:val="Kontaktinformasjon"/>
        <w:rPr>
          <w:lang w:bidi="nb-NO"/>
        </w:rPr>
      </w:pPr>
    </w:p>
    <w:p w14:paraId="457F921F" w14:textId="77777777" w:rsidR="00B06EDA" w:rsidRDefault="00B06EDA" w:rsidP="00C6554A">
      <w:pPr>
        <w:pStyle w:val="Kontaktinformasjon"/>
        <w:rPr>
          <w:lang w:bidi="nb-NO"/>
        </w:rPr>
      </w:pPr>
    </w:p>
    <w:p w14:paraId="4A158A00" w14:textId="77777777" w:rsidR="00B06EDA" w:rsidRDefault="00B06EDA" w:rsidP="00C6554A">
      <w:pPr>
        <w:pStyle w:val="Kontaktinformasjon"/>
        <w:rPr>
          <w:lang w:bidi="nb-NO"/>
        </w:rPr>
      </w:pPr>
    </w:p>
    <w:p w14:paraId="375BFA91" w14:textId="77777777" w:rsidR="00B06EDA" w:rsidRDefault="00B06EDA" w:rsidP="00C6554A">
      <w:pPr>
        <w:pStyle w:val="Kontaktinformasjon"/>
        <w:rPr>
          <w:lang w:bidi="nb-NO"/>
        </w:rPr>
      </w:pPr>
    </w:p>
    <w:p w14:paraId="5EA85AF9" w14:textId="77777777" w:rsidR="00B06EDA" w:rsidRDefault="00B06EDA" w:rsidP="00C6554A">
      <w:pPr>
        <w:pStyle w:val="Kontaktinformasjon"/>
        <w:rPr>
          <w:lang w:bidi="nb-NO"/>
        </w:rPr>
      </w:pPr>
    </w:p>
    <w:p w14:paraId="7BB6FB8A" w14:textId="77777777" w:rsidR="00B06EDA" w:rsidRDefault="00B06EDA" w:rsidP="00C6554A">
      <w:pPr>
        <w:pStyle w:val="Kontaktinformasjon"/>
        <w:rPr>
          <w:lang w:bidi="nb-NO"/>
        </w:rPr>
      </w:pPr>
    </w:p>
    <w:p w14:paraId="35DCCB5A" w14:textId="77777777" w:rsidR="00C6554A" w:rsidRPr="002F1F75" w:rsidRDefault="00B06EDA" w:rsidP="00B06EDA">
      <w:pPr>
        <w:pStyle w:val="Kontaktinformasjon"/>
        <w:jc w:val="left"/>
      </w:pPr>
      <w:r>
        <w:rPr>
          <w:noProof/>
          <w:lang w:eastAsia="nb-NO"/>
        </w:rPr>
        <w:drawing>
          <wp:inline distT="0" distB="0" distL="0" distR="0" wp14:anchorId="4347CFEF" wp14:editId="3500DE90">
            <wp:extent cx="3766656" cy="591424"/>
            <wp:effectExtent l="0" t="0" r="5715" b="0"/>
            <wp:docPr id="6" name="Bilde 6" descr="K:\MALER_logo etc\Hiof_logo_10cm_sv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MALER_logo etc\Hiof_logo_10cm_svart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748" cy="591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554A" w:rsidRPr="002F1F75">
        <w:rPr>
          <w:lang w:bidi="nb-NO"/>
        </w:rPr>
        <w:br w:type="page"/>
      </w:r>
    </w:p>
    <w:p w14:paraId="72721D06" w14:textId="77777777" w:rsidR="00C6554A" w:rsidRPr="00415791" w:rsidRDefault="00B06EDA" w:rsidP="00C6554A">
      <w:pPr>
        <w:pStyle w:val="Overskrift1"/>
        <w:rPr>
          <w:b/>
          <w:bCs/>
          <w:color w:val="003E75" w:themeColor="background2" w:themeShade="40"/>
          <w:sz w:val="48"/>
          <w:szCs w:val="48"/>
        </w:rPr>
      </w:pPr>
      <w:bookmarkStart w:id="0" w:name="_Toc179803643"/>
      <w:r w:rsidRPr="00415791">
        <w:rPr>
          <w:b/>
          <w:bCs/>
          <w:color w:val="003E75" w:themeColor="background2" w:themeShade="40"/>
          <w:sz w:val="48"/>
          <w:szCs w:val="48"/>
        </w:rPr>
        <w:lastRenderedPageBreak/>
        <w:t>INNLEDNING</w:t>
      </w:r>
      <w:bookmarkEnd w:id="0"/>
    </w:p>
    <w:p w14:paraId="1ED06D83" w14:textId="77777777" w:rsidR="00B06EDA" w:rsidRDefault="00B06EDA" w:rsidP="00B06EDA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Medium"/>
          <w:color w:val="000000" w:themeColor="text1"/>
          <w:sz w:val="40"/>
          <w:szCs w:val="40"/>
        </w:rPr>
      </w:pPr>
    </w:p>
    <w:p w14:paraId="663B0523" w14:textId="77777777" w:rsidR="0026594A" w:rsidRPr="00B06EDA" w:rsidRDefault="0026594A" w:rsidP="0026594A">
      <w:pPr>
        <w:rPr>
          <w:rFonts w:ascii="Calibri" w:hAnsi="Calibri" w:cs="DIN-Medium"/>
          <w:color w:val="000000" w:themeColor="text1"/>
          <w:sz w:val="40"/>
          <w:szCs w:val="40"/>
        </w:rPr>
      </w:pPr>
      <w:r w:rsidRPr="0057628F">
        <w:rPr>
          <w:rFonts w:ascii="Calibri" w:hAnsi="Calibri" w:cs="DIN-Medium"/>
          <w:color w:val="000000" w:themeColor="text1"/>
          <w:sz w:val="40"/>
          <w:szCs w:val="40"/>
        </w:rPr>
        <w:t>Ledelsen ved Høgskolen i Østfold, har et ansvar for at alle som studerer og jobber her har en god og sikker arbeidshverdag. HMS handler om gode rutiner og planer som er selve grunnmuren for å ha gode og trygge arbeidsforhold.</w:t>
      </w:r>
    </w:p>
    <w:p w14:paraId="01410BE0" w14:textId="77777777" w:rsidR="0026594A" w:rsidRDefault="0026594A" w:rsidP="0026594A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Medium"/>
          <w:color w:val="000000" w:themeColor="text1"/>
          <w:sz w:val="40"/>
          <w:szCs w:val="40"/>
        </w:rPr>
      </w:pPr>
      <w:r w:rsidRPr="00B06EDA">
        <w:rPr>
          <w:rFonts w:ascii="Calibri" w:hAnsi="Calibri" w:cs="DIN-Medium"/>
          <w:color w:val="000000" w:themeColor="text1"/>
          <w:sz w:val="40"/>
          <w:szCs w:val="40"/>
        </w:rPr>
        <w:t xml:space="preserve">Vi ber om at du setter deg inn i innholdet i </w:t>
      </w:r>
      <w:r>
        <w:rPr>
          <w:rFonts w:ascii="Calibri" w:hAnsi="Calibri" w:cs="DIN-Medium"/>
          <w:color w:val="000000" w:themeColor="text1"/>
          <w:sz w:val="40"/>
          <w:szCs w:val="40"/>
        </w:rPr>
        <w:t>førstehjelps- og sikkerhetsheftet</w:t>
      </w:r>
      <w:r w:rsidRPr="00B06EDA">
        <w:rPr>
          <w:rFonts w:ascii="Calibri" w:hAnsi="Calibri" w:cs="DIN-Medium"/>
          <w:color w:val="000000" w:themeColor="text1"/>
          <w:sz w:val="40"/>
          <w:szCs w:val="40"/>
        </w:rPr>
        <w:t>, og aktivt</w:t>
      </w:r>
      <w:r>
        <w:rPr>
          <w:rFonts w:ascii="Calibri" w:hAnsi="Calibri" w:cs="DIN-Medium"/>
          <w:color w:val="000000" w:themeColor="text1"/>
          <w:sz w:val="40"/>
          <w:szCs w:val="40"/>
        </w:rPr>
        <w:t xml:space="preserve"> </w:t>
      </w:r>
      <w:r w:rsidRPr="00B06EDA">
        <w:rPr>
          <w:rFonts w:ascii="Calibri" w:hAnsi="Calibri" w:cs="DIN-Medium"/>
          <w:color w:val="000000" w:themeColor="text1"/>
          <w:sz w:val="40"/>
          <w:szCs w:val="40"/>
        </w:rPr>
        <w:t>bidrar til å ska</w:t>
      </w:r>
      <w:r>
        <w:rPr>
          <w:rFonts w:ascii="Calibri" w:hAnsi="Calibri" w:cs="DIN-Medium"/>
          <w:color w:val="000000" w:themeColor="text1"/>
          <w:sz w:val="40"/>
          <w:szCs w:val="40"/>
        </w:rPr>
        <w:t>pe et godt og trygt arbeidsmiljø for alle.</w:t>
      </w:r>
    </w:p>
    <w:p w14:paraId="37714307" w14:textId="77777777" w:rsidR="0026594A" w:rsidRPr="00B06EDA" w:rsidRDefault="0026594A" w:rsidP="0026594A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Medium"/>
          <w:color w:val="000000" w:themeColor="text1"/>
          <w:sz w:val="40"/>
          <w:szCs w:val="40"/>
        </w:rPr>
      </w:pPr>
    </w:p>
    <w:p w14:paraId="0F25354B" w14:textId="77777777" w:rsidR="0026594A" w:rsidRPr="00B06EDA" w:rsidRDefault="0026594A" w:rsidP="0026594A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Medium"/>
          <w:color w:val="000000" w:themeColor="text1"/>
          <w:sz w:val="40"/>
          <w:szCs w:val="40"/>
        </w:rPr>
      </w:pPr>
      <w:r w:rsidRPr="00B06EDA">
        <w:rPr>
          <w:rFonts w:ascii="Calibri" w:hAnsi="Calibri" w:cs="DIN-Medium"/>
          <w:color w:val="000000" w:themeColor="text1"/>
          <w:sz w:val="40"/>
          <w:szCs w:val="40"/>
        </w:rPr>
        <w:t>Lykke til og takk for hjelpen!</w:t>
      </w:r>
    </w:p>
    <w:p w14:paraId="080030D0" w14:textId="77777777" w:rsidR="00B06EDA" w:rsidRDefault="00B06EDA" w:rsidP="00B06EDA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Medium"/>
          <w:color w:val="000000" w:themeColor="text1"/>
          <w:sz w:val="40"/>
          <w:szCs w:val="40"/>
        </w:rPr>
      </w:pPr>
    </w:p>
    <w:p w14:paraId="3AFCB985" w14:textId="59DC1517" w:rsidR="002A781B" w:rsidRDefault="002A781B" w:rsidP="00B06EDA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Medium"/>
          <w:color w:val="000000" w:themeColor="text1"/>
          <w:sz w:val="40"/>
          <w:szCs w:val="40"/>
        </w:rPr>
      </w:pPr>
      <w:r>
        <w:rPr>
          <w:rFonts w:ascii="Calibri" w:hAnsi="Calibri" w:cs="DIN-Medium"/>
          <w:color w:val="000000" w:themeColor="text1"/>
          <w:sz w:val="40"/>
          <w:szCs w:val="40"/>
        </w:rPr>
        <w:t>Lars Petter Jelsness-Jørgensen</w:t>
      </w:r>
    </w:p>
    <w:p w14:paraId="137DBBD5" w14:textId="5106A78F" w:rsidR="002A781B" w:rsidRDefault="002A781B" w:rsidP="00B06EDA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Medium"/>
          <w:color w:val="000000" w:themeColor="text1"/>
          <w:sz w:val="40"/>
          <w:szCs w:val="40"/>
        </w:rPr>
      </w:pPr>
      <w:r>
        <w:rPr>
          <w:rFonts w:ascii="Calibri" w:hAnsi="Calibri" w:cs="DIN-Medium"/>
          <w:color w:val="000000" w:themeColor="text1"/>
          <w:sz w:val="40"/>
          <w:szCs w:val="40"/>
        </w:rPr>
        <w:t>Rektor</w:t>
      </w:r>
    </w:p>
    <w:p w14:paraId="3E0A4637" w14:textId="77777777" w:rsidR="0026594A" w:rsidRDefault="0026594A" w:rsidP="0026594A">
      <w:pPr>
        <w:rPr>
          <w:rFonts w:ascii="Calibri" w:eastAsia="DIN-Regular" w:hAnsi="Calibri" w:cs="DIN-Regular"/>
          <w:color w:val="000000" w:themeColor="text1"/>
          <w:sz w:val="40"/>
          <w:szCs w:val="40"/>
        </w:rPr>
      </w:pPr>
      <w:r w:rsidRPr="008E2DDA">
        <w:rPr>
          <w:rFonts w:ascii="Calibri" w:eastAsia="DIN-Regular" w:hAnsi="Calibri" w:cs="DIN-Regular"/>
          <w:color w:val="000000" w:themeColor="text1"/>
          <w:sz w:val="40"/>
          <w:szCs w:val="40"/>
        </w:rPr>
        <w:t>HiØ</w:t>
      </w:r>
    </w:p>
    <w:p w14:paraId="221C9845" w14:textId="77777777" w:rsidR="0026594A" w:rsidRDefault="0026594A" w:rsidP="00B06EDA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Medium"/>
          <w:color w:val="000000" w:themeColor="text1"/>
          <w:sz w:val="40"/>
          <w:szCs w:val="40"/>
        </w:rPr>
      </w:pPr>
    </w:p>
    <w:p w14:paraId="6AD04E8D" w14:textId="32BEFD34" w:rsidR="00B06EDA" w:rsidRDefault="00B06EDA" w:rsidP="00B06EDA">
      <w:pPr>
        <w:rPr>
          <w:rFonts w:ascii="Calibri" w:eastAsia="DIN-Regular" w:hAnsi="Calibri" w:cs="DIN-Regular"/>
          <w:color w:val="000000" w:themeColor="text1"/>
          <w:sz w:val="40"/>
          <w:szCs w:val="40"/>
        </w:rPr>
      </w:pPr>
    </w:p>
    <w:p w14:paraId="640472AE" w14:textId="19B05F4B" w:rsidR="003A3D42" w:rsidRDefault="003A3D42" w:rsidP="00B06EDA">
      <w:pPr>
        <w:rPr>
          <w:rFonts w:ascii="Calibri" w:eastAsia="DIN-Regular" w:hAnsi="Calibri" w:cs="DIN-Regular"/>
          <w:color w:val="000000" w:themeColor="text1"/>
          <w:sz w:val="40"/>
          <w:szCs w:val="40"/>
        </w:rPr>
      </w:pPr>
    </w:p>
    <w:p w14:paraId="1E44912C" w14:textId="4781FF0E" w:rsidR="003A3D42" w:rsidRDefault="003A3D42" w:rsidP="00B06EDA">
      <w:pPr>
        <w:rPr>
          <w:rFonts w:ascii="Calibri" w:eastAsia="DIN-Regular" w:hAnsi="Calibri" w:cs="DIN-Regular"/>
          <w:color w:val="000000" w:themeColor="text1"/>
          <w:sz w:val="40"/>
          <w:szCs w:val="40"/>
        </w:rPr>
      </w:pPr>
    </w:p>
    <w:p w14:paraId="61228D28" w14:textId="058E25E8" w:rsidR="003A3D42" w:rsidRDefault="003A3D42" w:rsidP="00B06EDA">
      <w:pPr>
        <w:rPr>
          <w:rFonts w:ascii="Calibri" w:eastAsia="DIN-Regular" w:hAnsi="Calibri" w:cs="DIN-Regular"/>
          <w:color w:val="000000" w:themeColor="text1"/>
          <w:sz w:val="40"/>
          <w:szCs w:val="40"/>
        </w:rPr>
      </w:pPr>
    </w:p>
    <w:p w14:paraId="3950D7C0" w14:textId="6D71A981" w:rsidR="003A3D42" w:rsidRDefault="003A3D42" w:rsidP="00B06EDA">
      <w:pPr>
        <w:rPr>
          <w:rFonts w:ascii="Calibri" w:eastAsia="DIN-Regular" w:hAnsi="Calibri" w:cs="DIN-Regular"/>
          <w:color w:val="000000" w:themeColor="text1"/>
          <w:sz w:val="40"/>
          <w:szCs w:val="40"/>
        </w:rPr>
      </w:pPr>
    </w:p>
    <w:p w14:paraId="3C80A204" w14:textId="77777777" w:rsidR="003A3D42" w:rsidRDefault="003A3D42" w:rsidP="00B06EDA">
      <w:pPr>
        <w:rPr>
          <w:rFonts w:ascii="Calibri" w:eastAsia="DIN-Regular" w:hAnsi="Calibri" w:cs="DIN-Regular"/>
          <w:color w:val="000000" w:themeColor="text1"/>
          <w:sz w:val="40"/>
          <w:szCs w:val="40"/>
        </w:rPr>
      </w:pPr>
    </w:p>
    <w:p w14:paraId="24A59F57" w14:textId="0357A380" w:rsidR="00B06EDA" w:rsidRPr="00415791" w:rsidRDefault="00B06EDA" w:rsidP="00B06EDA">
      <w:pPr>
        <w:jc w:val="center"/>
        <w:rPr>
          <w:rFonts w:ascii="Calibri" w:hAnsi="Calibri" w:cs="DINCond-Bold"/>
          <w:b/>
          <w:bCs/>
          <w:color w:val="003E75" w:themeColor="background2" w:themeShade="40"/>
          <w:sz w:val="48"/>
          <w:szCs w:val="48"/>
        </w:rPr>
      </w:pPr>
      <w:r w:rsidRPr="00415791">
        <w:rPr>
          <w:rFonts w:ascii="Calibri" w:hAnsi="Calibri" w:cs="DINCond-Bold"/>
          <w:b/>
          <w:bCs/>
          <w:color w:val="003E75" w:themeColor="background2" w:themeShade="40"/>
          <w:sz w:val="48"/>
          <w:szCs w:val="48"/>
        </w:rPr>
        <w:lastRenderedPageBreak/>
        <w:t>HMS I VERKSTEDE</w:t>
      </w:r>
      <w:r w:rsidR="002A781B">
        <w:rPr>
          <w:rFonts w:ascii="Calibri" w:hAnsi="Calibri" w:cs="DINCond-Bold"/>
          <w:b/>
          <w:bCs/>
          <w:color w:val="003E75" w:themeColor="background2" w:themeShade="40"/>
          <w:sz w:val="48"/>
          <w:szCs w:val="48"/>
        </w:rPr>
        <w:t>T</w:t>
      </w:r>
    </w:p>
    <w:p w14:paraId="00DE97B0" w14:textId="77777777" w:rsidR="006A3AF6" w:rsidRPr="00567A3C" w:rsidRDefault="006A3AF6" w:rsidP="006A3AF6">
      <w:pPr>
        <w:autoSpaceDE w:val="0"/>
        <w:autoSpaceDN w:val="0"/>
        <w:adjustRightInd w:val="0"/>
        <w:spacing w:before="72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bookmarkStart w:id="1" w:name="_Hlk117080081"/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HMS</w:t>
      </w:r>
      <w:r w:rsidRPr="00567A3C">
        <w:rPr>
          <w:rFonts w:ascii="MS Gothic" w:eastAsia="MS Gothic" w:hAnsi="MS Gothic" w:cs="MS Gothic" w:hint="eastAsia"/>
          <w:color w:val="000000" w:themeColor="text1"/>
          <w:sz w:val="34"/>
          <w:szCs w:val="34"/>
        </w:rPr>
        <w:t>‑</w:t>
      </w: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arbeidet reguleres av de til enhver tid gjeldende lover</w:t>
      </w:r>
    </w:p>
    <w:p w14:paraId="766DEE8F" w14:textId="77777777" w:rsidR="006A3AF6" w:rsidRPr="00567A3C" w:rsidRDefault="006A3AF6" w:rsidP="006A3AF6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og forskrifter, samt sentrale og lokale bestemmelser. Med</w:t>
      </w:r>
    </w:p>
    <w:p w14:paraId="7265E9EB" w14:textId="77777777" w:rsidR="006A3AF6" w:rsidRPr="00567A3C" w:rsidRDefault="006A3AF6" w:rsidP="006A3AF6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bestemmelser menes skrevne krav som skal etterleves.</w:t>
      </w:r>
    </w:p>
    <w:p w14:paraId="4ACBDF6C" w14:textId="77777777" w:rsidR="006A3AF6" w:rsidRPr="00567A3C" w:rsidRDefault="006A3AF6" w:rsidP="006A3AF6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Laboratorie- og verkstedhåndboka gjelder for alle</w:t>
      </w:r>
    </w:p>
    <w:p w14:paraId="0A47003D" w14:textId="15AFA0AF" w:rsidR="006A3AF6" w:rsidRPr="00567A3C" w:rsidRDefault="006A3AF6" w:rsidP="006A3AF6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enheter på høgskolen i </w:t>
      </w:r>
      <w:r w:rsidR="0027277B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Ø</w:t>
      </w: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stfold.</w:t>
      </w:r>
    </w:p>
    <w:p w14:paraId="60E0DB02" w14:textId="1F123912" w:rsidR="006A3AF6" w:rsidRPr="00567A3C" w:rsidRDefault="006A3AF6" w:rsidP="006A3AF6">
      <w:pPr>
        <w:autoSpaceDE w:val="0"/>
        <w:autoSpaceDN w:val="0"/>
        <w:adjustRightInd w:val="0"/>
        <w:spacing w:before="24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• </w:t>
      </w:r>
      <w:r w:rsidR="00B85DA0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Sikkerhet- og førstehjelpshefte</w:t>
      </w: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 kan lastes ne</w:t>
      </w:r>
      <w:r w:rsidR="00B85DA0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d fra </w:t>
      </w:r>
      <w:hyperlink r:id="rId10" w:history="1">
        <w:r w:rsidR="00B85DA0" w:rsidRPr="00AE55C1">
          <w:rPr>
            <w:rStyle w:val="Hyperkobling"/>
            <w:rFonts w:ascii="Calibri Light" w:eastAsia="DIN-Regular" w:hAnsi="Calibri Light" w:cs="DIN-Regular"/>
            <w:sz w:val="34"/>
            <w:szCs w:val="34"/>
          </w:rPr>
          <w:t>https://www.hiof.no/om/hms/sikkerhet/laboratorium-og-verksted/studiested-fredrikstad/elektro/index.html</w:t>
        </w:r>
      </w:hyperlink>
      <w:r w:rsidR="00B85DA0">
        <w:rPr>
          <w:rFonts w:ascii="Calibri Light" w:eastAsia="DIN-Regular" w:hAnsi="Calibri Light" w:cs="DIN-Regular"/>
          <w:color w:val="000000" w:themeColor="text1"/>
          <w:sz w:val="34"/>
          <w:szCs w:val="34"/>
        </w:rPr>
        <w:tab/>
      </w:r>
    </w:p>
    <w:p w14:paraId="2D3EB412" w14:textId="77777777" w:rsidR="006A3AF6" w:rsidRPr="00567A3C" w:rsidRDefault="006A3AF6" w:rsidP="006A3AF6">
      <w:pPr>
        <w:autoSpaceDE w:val="0"/>
        <w:autoSpaceDN w:val="0"/>
        <w:adjustRightInd w:val="0"/>
        <w:spacing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• Lokale bestemmelser ved enhetene. Enhetene kan i </w:t>
      </w:r>
    </w:p>
    <w:p w14:paraId="598ECFEF" w14:textId="77777777" w:rsidR="006A3AF6" w:rsidRPr="00567A3C" w:rsidRDefault="006A3AF6" w:rsidP="006A3AF6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   tillegg supplere handboka med lokalt utarbeidede</w:t>
      </w:r>
    </w:p>
    <w:p w14:paraId="56CBE2E8" w14:textId="77777777" w:rsidR="006A3AF6" w:rsidRPr="00567A3C" w:rsidRDefault="006A3AF6" w:rsidP="006A3AF6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   bestemmelser. Disse publiseres lokalt på enhetenes</w:t>
      </w:r>
    </w:p>
    <w:p w14:paraId="66CCCB60" w14:textId="1BBB6CF9" w:rsidR="006A3AF6" w:rsidRPr="00567A3C" w:rsidRDefault="006A3AF6" w:rsidP="006A3AF6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   HMS nettsider</w:t>
      </w:r>
      <w:r w:rsidR="0027277B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 (samme nettadresse som over)</w:t>
      </w:r>
    </w:p>
    <w:p w14:paraId="59A30DB2" w14:textId="77777777" w:rsidR="006A3AF6" w:rsidRPr="00567A3C" w:rsidRDefault="006A3AF6" w:rsidP="006A3AF6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Bold"/>
          <w:b/>
          <w:bCs/>
          <w:color w:val="000000" w:themeColor="text1"/>
          <w:sz w:val="34"/>
          <w:szCs w:val="34"/>
        </w:rPr>
      </w:pPr>
    </w:p>
    <w:p w14:paraId="5F514E1D" w14:textId="77777777" w:rsidR="006A3AF6" w:rsidRPr="00567A3C" w:rsidRDefault="006A3AF6" w:rsidP="006A3AF6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Bold"/>
          <w:b/>
          <w:bCs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Bold"/>
          <w:b/>
          <w:bCs/>
          <w:color w:val="000000" w:themeColor="text1"/>
          <w:sz w:val="34"/>
          <w:szCs w:val="34"/>
        </w:rPr>
        <w:t>Revisjon av denne håndboken</w:t>
      </w:r>
    </w:p>
    <w:p w14:paraId="4D2E9051" w14:textId="22231CBE" w:rsidR="00826EA7" w:rsidRPr="00FB1CAB" w:rsidRDefault="006A3AF6" w:rsidP="00826EA7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FB1CAB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Revisjon skal utføres annet hvert </w:t>
      </w:r>
      <w:r w:rsidR="00826EA7" w:rsidRPr="00FB1CAB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å</w:t>
      </w:r>
      <w:r w:rsidRPr="00FB1CAB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r. HMS</w:t>
      </w:r>
      <w:r w:rsidR="00FB1CAB" w:rsidRPr="00FB1CAB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 kontakt ved laboratoriet</w:t>
      </w:r>
      <w:r w:rsidRPr="00FB1CAB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 </w:t>
      </w:r>
    </w:p>
    <w:p w14:paraId="0E634ED7" w14:textId="5D9F37FD" w:rsidR="00B06EDA" w:rsidRPr="00567A3C" w:rsidRDefault="006A3AF6" w:rsidP="006A3AF6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b/>
          <w:bCs/>
          <w:color w:val="000000" w:themeColor="text1"/>
          <w:sz w:val="34"/>
          <w:szCs w:val="34"/>
        </w:rPr>
      </w:pPr>
      <w:r w:rsidRPr="00FB1CAB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sørger for revisjon i samarbeid med </w:t>
      </w:r>
      <w:r w:rsidR="00826EA7" w:rsidRPr="00FB1CAB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sin leder</w:t>
      </w:r>
      <w:r w:rsidRPr="00FB1CAB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.</w:t>
      </w:r>
      <w:r w:rsidR="00FB1CAB" w:rsidRPr="00FB1CAB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 Neste revisjon er sommer 202</w:t>
      </w:r>
      <w:r w:rsidR="00EB584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6</w:t>
      </w:r>
      <w:r w:rsidR="00FB1CAB" w:rsidRPr="00FB1CAB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.</w:t>
      </w:r>
    </w:p>
    <w:p w14:paraId="12D458AA" w14:textId="77777777" w:rsidR="00B06EDA" w:rsidRPr="00567A3C" w:rsidRDefault="00B06EDA" w:rsidP="00B06EDA">
      <w:pPr>
        <w:rPr>
          <w:rFonts w:ascii="Calibri" w:hAnsi="Calibri"/>
          <w:color w:val="000000" w:themeColor="text1"/>
          <w:sz w:val="34"/>
          <w:szCs w:val="34"/>
        </w:rPr>
      </w:pPr>
    </w:p>
    <w:bookmarkEnd w:id="1"/>
    <w:p w14:paraId="775A1AF7" w14:textId="77777777" w:rsidR="00B06EDA" w:rsidRPr="00567A3C" w:rsidRDefault="00B06EDA" w:rsidP="00B06EDA">
      <w:pPr>
        <w:rPr>
          <w:sz w:val="34"/>
          <w:szCs w:val="34"/>
        </w:rPr>
      </w:pPr>
    </w:p>
    <w:p w14:paraId="56C9722F" w14:textId="77777777" w:rsidR="006A3AF6" w:rsidRDefault="006A3AF6" w:rsidP="00B06EDA">
      <w:pPr>
        <w:rPr>
          <w:sz w:val="34"/>
          <w:szCs w:val="34"/>
        </w:rPr>
      </w:pPr>
    </w:p>
    <w:p w14:paraId="092E6A0A" w14:textId="77777777" w:rsidR="00567A3C" w:rsidRDefault="00567A3C" w:rsidP="00B06EDA">
      <w:pPr>
        <w:rPr>
          <w:sz w:val="34"/>
          <w:szCs w:val="34"/>
        </w:rPr>
      </w:pPr>
      <w:r>
        <w:rPr>
          <w:sz w:val="34"/>
          <w:szCs w:val="34"/>
        </w:rPr>
        <w:br w:type="page"/>
      </w:r>
    </w:p>
    <w:sdt>
      <w:sdtPr>
        <w:rPr>
          <w:rFonts w:asciiTheme="minorHAnsi" w:eastAsiaTheme="minorHAnsi" w:hAnsiTheme="minorHAnsi" w:cstheme="minorBidi"/>
          <w:color w:val="595959" w:themeColor="text1" w:themeTint="A6"/>
          <w:sz w:val="22"/>
          <w:szCs w:val="22"/>
          <w:lang w:eastAsia="en-US"/>
        </w:rPr>
        <w:id w:val="141582263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4A6C9DD" w14:textId="77777777" w:rsidR="006A3AF6" w:rsidRPr="00415791" w:rsidRDefault="006A3AF6">
          <w:pPr>
            <w:pStyle w:val="Overskriftforinnholdsfortegnelse"/>
            <w:rPr>
              <w:rFonts w:ascii="Calibri" w:hAnsi="Calibri"/>
              <w:b/>
              <w:bCs/>
              <w:color w:val="003E75" w:themeColor="background2" w:themeShade="40"/>
              <w:sz w:val="48"/>
              <w:szCs w:val="48"/>
            </w:rPr>
          </w:pPr>
          <w:r w:rsidRPr="00415791">
            <w:rPr>
              <w:rFonts w:ascii="Calibri" w:hAnsi="Calibri"/>
              <w:b/>
              <w:bCs/>
              <w:color w:val="003E75" w:themeColor="background2" w:themeShade="40"/>
              <w:sz w:val="48"/>
              <w:szCs w:val="48"/>
            </w:rPr>
            <w:t>Innholdsfortegnelse</w:t>
          </w:r>
        </w:p>
        <w:p w14:paraId="032D917B" w14:textId="61887D55" w:rsidR="00511865" w:rsidRDefault="006A3AF6">
          <w:pPr>
            <w:pStyle w:val="INNH1"/>
            <w:tabs>
              <w:tab w:val="right" w:leader="dot" w:pos="9629"/>
            </w:tabs>
            <w:rPr>
              <w:rFonts w:eastAsiaTheme="minorEastAsia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9803643" w:history="1">
            <w:r w:rsidR="00511865" w:rsidRPr="00E909A6">
              <w:rPr>
                <w:rStyle w:val="Hyperkobling"/>
                <w:b/>
                <w:bCs/>
                <w:noProof/>
              </w:rPr>
              <w:t>INNLEDNING</w:t>
            </w:r>
            <w:r w:rsidR="00511865">
              <w:rPr>
                <w:noProof/>
                <w:webHidden/>
              </w:rPr>
              <w:tab/>
            </w:r>
            <w:r w:rsidR="00511865">
              <w:rPr>
                <w:noProof/>
                <w:webHidden/>
              </w:rPr>
              <w:fldChar w:fldCharType="begin"/>
            </w:r>
            <w:r w:rsidR="00511865">
              <w:rPr>
                <w:noProof/>
                <w:webHidden/>
              </w:rPr>
              <w:instrText xml:space="preserve"> PAGEREF _Toc179803643 \h </w:instrText>
            </w:r>
            <w:r w:rsidR="00511865">
              <w:rPr>
                <w:noProof/>
                <w:webHidden/>
              </w:rPr>
            </w:r>
            <w:r w:rsidR="00511865">
              <w:rPr>
                <w:noProof/>
                <w:webHidden/>
              </w:rPr>
              <w:fldChar w:fldCharType="separate"/>
            </w:r>
            <w:r w:rsidR="00511865">
              <w:rPr>
                <w:noProof/>
                <w:webHidden/>
              </w:rPr>
              <w:t>1</w:t>
            </w:r>
            <w:r w:rsidR="00511865">
              <w:rPr>
                <w:noProof/>
                <w:webHidden/>
              </w:rPr>
              <w:fldChar w:fldCharType="end"/>
            </w:r>
          </w:hyperlink>
        </w:p>
        <w:p w14:paraId="0632DD40" w14:textId="1DFB23F6" w:rsidR="00511865" w:rsidRDefault="00511865">
          <w:pPr>
            <w:pStyle w:val="INNH1"/>
            <w:tabs>
              <w:tab w:val="right" w:leader="dot" w:pos="9629"/>
            </w:tabs>
            <w:rPr>
              <w:rFonts w:eastAsiaTheme="minorEastAsia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44" w:history="1">
            <w:r w:rsidRPr="00E909A6">
              <w:rPr>
                <w:rStyle w:val="Hyperkobling"/>
                <w:rFonts w:ascii="Calibri" w:hAnsi="Calibri"/>
                <w:b/>
                <w:bCs/>
                <w:noProof/>
              </w:rPr>
              <w:t>ANSVAR OG OPPGAVER HMS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_Toc179803644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5E9141" w14:textId="223ED299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45" w:history="1">
            <w:r w:rsidRPr="00E909A6">
              <w:rPr>
                <w:rStyle w:val="Hyperkobling"/>
                <w:rFonts w:ascii="Calibri" w:hAnsi="Calibri"/>
              </w:rPr>
              <w:t>1.1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INSTITUTTLEDER/UNDERVISNINGSLEDER`S    ANSVAR OG OPPGAVER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_Toc179803645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0EF75382" w14:textId="5FF1FE16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46" w:history="1">
            <w:r w:rsidRPr="00E909A6">
              <w:rPr>
                <w:rStyle w:val="Hyperkobling"/>
                <w:rFonts w:ascii="Calibri" w:hAnsi="Calibri"/>
                <w:w w:val="95"/>
              </w:rPr>
              <w:t>1.2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  <w:w w:val="95"/>
              </w:rPr>
              <w:t>ANSATTES OG STUDENTERS ANSVAR OG OPPGAVER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414B51CE" w14:textId="620F52FE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47" w:history="1">
            <w:r w:rsidRPr="00E909A6">
              <w:rPr>
                <w:rStyle w:val="Hyperkobling"/>
                <w:rFonts w:ascii="Calibri" w:hAnsi="Calibri"/>
              </w:rPr>
              <w:t>1.3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BYGNINGSMESSIG DRIFTSPERSONELL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_Toc179803647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018E32CB" w14:textId="509E5A9F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48" w:history="1">
            <w:r w:rsidRPr="00E909A6">
              <w:rPr>
                <w:rStyle w:val="Hyperkobling"/>
                <w:rFonts w:ascii="Calibri" w:hAnsi="Calibri"/>
              </w:rPr>
              <w:t>1.4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ANSATTE SOM HAR TIL OPPGAVE Å LEDE ANDRE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_Toc179803648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473F38E3" w14:textId="375376A0" w:rsidR="00511865" w:rsidRDefault="00511865">
          <w:pPr>
            <w:pStyle w:val="INNH1"/>
            <w:tabs>
              <w:tab w:val="right" w:leader="dot" w:pos="9629"/>
            </w:tabs>
            <w:rPr>
              <w:rFonts w:eastAsiaTheme="minorEastAsia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49" w:history="1">
            <w:r w:rsidRPr="00E909A6">
              <w:rPr>
                <w:rStyle w:val="Hyperkobling"/>
                <w:rFonts w:ascii="Calibri" w:hAnsi="Calibri"/>
                <w:b/>
                <w:bCs/>
                <w:noProof/>
              </w:rPr>
              <w:t>GENERELT OM SIKKERHET I LABORATORIER OG VERKSTEDER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_Toc179803649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763D92" w14:textId="29F77D44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50" w:history="1">
            <w:r w:rsidRPr="00E909A6">
              <w:rPr>
                <w:rStyle w:val="Hyperkobling"/>
                <w:rFonts w:ascii="Calibri" w:hAnsi="Calibri"/>
              </w:rPr>
              <w:t>2.1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GENERELLE HMS BESTEMMELSER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_Toc179803650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5624FEED" w14:textId="0FD9D24E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51" w:history="1">
            <w:r w:rsidRPr="00E909A6">
              <w:rPr>
                <w:rStyle w:val="Hyperkobling"/>
                <w:rFonts w:ascii="Calibri" w:hAnsi="Calibri"/>
              </w:rPr>
              <w:t>2.2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OPPLÆRING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_Toc179803651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6454B1B9" w14:textId="74056A58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52" w:history="1">
            <w:r w:rsidRPr="00E909A6">
              <w:rPr>
                <w:rStyle w:val="Hyperkobling"/>
                <w:rFonts w:ascii="Calibri" w:hAnsi="Calibri"/>
              </w:rPr>
              <w:t>2.3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KOMPLEKST OG/ ELLER FARLIG UTSTYR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_Toc179803652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2032E811" w14:textId="76E29D49" w:rsidR="00511865" w:rsidRDefault="00511865">
          <w:pPr>
            <w:pStyle w:val="INNH1"/>
            <w:tabs>
              <w:tab w:val="right" w:leader="dot" w:pos="9629"/>
            </w:tabs>
            <w:rPr>
              <w:rFonts w:eastAsiaTheme="minorEastAsia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53" w:history="1">
            <w:r w:rsidRPr="00E909A6">
              <w:rPr>
                <w:rStyle w:val="Hyperkobling"/>
                <w:rFonts w:ascii="Calibri" w:hAnsi="Calibri"/>
                <w:b/>
                <w:bCs/>
                <w:noProof/>
              </w:rPr>
              <w:t>RISIKOVURDERING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_Toc179803653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FD9031" w14:textId="08DAB494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54" w:history="1">
            <w:r w:rsidRPr="00E909A6">
              <w:rPr>
                <w:rStyle w:val="Hyperkobling"/>
                <w:rFonts w:ascii="Calibri" w:hAnsi="Calibri"/>
              </w:rPr>
              <w:t>3.1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GENERELT OM RISIKOVURDERING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29919499" w14:textId="56E5F3F1" w:rsidR="00511865" w:rsidRDefault="00511865">
          <w:pPr>
            <w:pStyle w:val="INNH1"/>
            <w:tabs>
              <w:tab w:val="right" w:leader="dot" w:pos="9629"/>
            </w:tabs>
            <w:rPr>
              <w:rFonts w:eastAsiaTheme="minorEastAsia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55" w:history="1">
            <w:r w:rsidRPr="00E909A6">
              <w:rPr>
                <w:rStyle w:val="Hyperkobling"/>
                <w:rFonts w:ascii="Calibri" w:hAnsi="Calibri"/>
                <w:b/>
                <w:bCs/>
                <w:noProof/>
              </w:rPr>
              <w:t>VERNEUTSTYR OG FAREMERKING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_Toc179803655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FE8188" w14:textId="514CBF2D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56" w:history="1">
            <w:r w:rsidRPr="00E909A6">
              <w:rPr>
                <w:rStyle w:val="Hyperkobling"/>
                <w:rFonts w:ascii="Calibri" w:hAnsi="Calibri"/>
              </w:rPr>
              <w:t>4.1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GENERELLE BESTEMMELSER VERNEUTSTYR OG FARENERKING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_Toc179803656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4EBC10FA" w14:textId="01D72AA1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57" w:history="1">
            <w:r w:rsidRPr="00E909A6">
              <w:rPr>
                <w:rStyle w:val="Hyperkobling"/>
                <w:rFonts w:ascii="Calibri" w:hAnsi="Calibri"/>
              </w:rPr>
              <w:t>4.2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PERSONLIG VERNEUTSTYR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_Toc179803657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1FE4271B" w14:textId="679FA822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58" w:history="1">
            <w:r w:rsidRPr="00E909A6">
              <w:rPr>
                <w:rStyle w:val="Hyperkobling"/>
                <w:rFonts w:ascii="Calibri" w:hAnsi="Calibri"/>
              </w:rPr>
              <w:t>4.3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HMS NETT SIDER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0EBCF9F3" w14:textId="46E97FA9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59" w:history="1">
            <w:r w:rsidRPr="00E909A6">
              <w:rPr>
                <w:rStyle w:val="Hyperkobling"/>
                <w:rFonts w:ascii="Calibri" w:hAnsi="Calibri"/>
              </w:rPr>
              <w:t>4.4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FORSØK PÅGÅR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02CD892B" w14:textId="43D637EA" w:rsidR="00511865" w:rsidRDefault="00511865">
          <w:pPr>
            <w:pStyle w:val="INNH1"/>
            <w:tabs>
              <w:tab w:val="right" w:leader="dot" w:pos="9629"/>
            </w:tabs>
            <w:rPr>
              <w:rFonts w:eastAsiaTheme="minorEastAsia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60" w:history="1">
            <w:r w:rsidRPr="00E909A6">
              <w:rPr>
                <w:rStyle w:val="Hyperkobling"/>
                <w:rFonts w:ascii="Calibri" w:hAnsi="Calibri"/>
                <w:b/>
                <w:bCs/>
                <w:noProof/>
              </w:rPr>
              <w:t>FØRSTEHJELP OG HÅNDTERING VED ULYKKER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_Toc179803660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13D857" w14:textId="04D67793" w:rsidR="00511865" w:rsidRDefault="00511865">
          <w:pPr>
            <w:pStyle w:val="INNH1"/>
            <w:tabs>
              <w:tab w:val="right" w:leader="dot" w:pos="9629"/>
            </w:tabs>
            <w:rPr>
              <w:rFonts w:eastAsiaTheme="minorEastAsia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61" w:history="1">
            <w:r w:rsidRPr="00E909A6">
              <w:rPr>
                <w:rStyle w:val="Hyperkobling"/>
                <w:rFonts w:ascii="Calibri" w:hAnsi="Calibri"/>
                <w:b/>
                <w:bCs/>
                <w:noProof/>
              </w:rPr>
              <w:t>BRANN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_Toc179803661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5F5167" w14:textId="2086EC9A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62" w:history="1">
            <w:r w:rsidRPr="00E909A6">
              <w:rPr>
                <w:rStyle w:val="Hyperkobling"/>
                <w:rFonts w:ascii="Calibri" w:hAnsi="Calibri"/>
              </w:rPr>
              <w:t>6.1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GENERELLE BESTEMMELSER VED BRANN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14:paraId="59C2DE6B" w14:textId="160C19DD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63" w:history="1">
            <w:r w:rsidRPr="00E909A6">
              <w:rPr>
                <w:rStyle w:val="Hyperkobling"/>
                <w:rFonts w:ascii="Calibri" w:hAnsi="Calibri"/>
              </w:rPr>
              <w:t>6.2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EVAKUREING VED BRANNALARM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_Toc179803663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14:paraId="23DB8E68" w14:textId="71F93EBC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64" w:history="1">
            <w:r w:rsidRPr="00E909A6">
              <w:rPr>
                <w:rStyle w:val="Hyperkobling"/>
                <w:rFonts w:ascii="Calibri" w:hAnsi="Calibri"/>
              </w:rPr>
              <w:t>6.3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SLUKKING AV BRANN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_Toc179803664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14:paraId="38F2F5F6" w14:textId="3D124FC3" w:rsidR="00511865" w:rsidRDefault="00511865">
          <w:pPr>
            <w:pStyle w:val="INNH1"/>
            <w:tabs>
              <w:tab w:val="right" w:leader="dot" w:pos="9629"/>
            </w:tabs>
            <w:rPr>
              <w:rFonts w:eastAsiaTheme="minorEastAsia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65" w:history="1">
            <w:r w:rsidRPr="00E909A6">
              <w:rPr>
                <w:rStyle w:val="Hyperkobling"/>
                <w:rFonts w:ascii="Calibri" w:hAnsi="Calibri"/>
                <w:b/>
                <w:bCs/>
                <w:noProof/>
              </w:rPr>
              <w:t>UTSTYR OG TEKNISKE HJELPEMIDLER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_Toc179803665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D2B176" w14:textId="1AC89032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66" w:history="1">
            <w:r w:rsidRPr="00E909A6">
              <w:rPr>
                <w:rStyle w:val="Hyperkobling"/>
                <w:rFonts w:ascii="Calibri" w:hAnsi="Calibri"/>
              </w:rPr>
              <w:t>7.1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GENERELLE SIKKERHETSBESTEMMELSER FOR UTSTYR OG MASKINER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29</w:t>
            </w:r>
            <w:r>
              <w:rPr>
                <w:webHidden/>
              </w:rPr>
              <w:fldChar w:fldCharType="end"/>
            </w:r>
          </w:hyperlink>
        </w:p>
        <w:p w14:paraId="3CEEE691" w14:textId="3FF9D177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67" w:history="1">
            <w:r w:rsidRPr="00E909A6">
              <w:rPr>
                <w:rStyle w:val="Hyperkobling"/>
                <w:rFonts w:ascii="Calibri" w:hAnsi="Calibri"/>
              </w:rPr>
              <w:t>7.2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AVTREKKSSKAP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30</w:t>
            </w:r>
            <w:r>
              <w:rPr>
                <w:webHidden/>
              </w:rPr>
              <w:fldChar w:fldCharType="end"/>
            </w:r>
          </w:hyperlink>
        </w:p>
        <w:p w14:paraId="34101554" w14:textId="03A10212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68" w:history="1">
            <w:r w:rsidRPr="00E909A6">
              <w:rPr>
                <w:rStyle w:val="Hyperkobling"/>
                <w:rFonts w:ascii="Calibri" w:hAnsi="Calibri"/>
              </w:rPr>
              <w:t>7.3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VARMT ARBEID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31</w:t>
            </w:r>
            <w:r>
              <w:rPr>
                <w:webHidden/>
              </w:rPr>
              <w:fldChar w:fldCharType="end"/>
            </w:r>
          </w:hyperlink>
        </w:p>
        <w:p w14:paraId="680F0A62" w14:textId="04E78E65" w:rsidR="00511865" w:rsidRDefault="00511865">
          <w:pPr>
            <w:pStyle w:val="INNH2"/>
            <w:rPr>
              <w:rStyle w:val="Hyperkobling"/>
            </w:rPr>
          </w:pPr>
          <w:hyperlink w:anchor="_Toc179803669" w:history="1">
            <w:r w:rsidRPr="00E909A6">
              <w:rPr>
                <w:rStyle w:val="Hyperkobling"/>
                <w:rFonts w:ascii="Calibri" w:hAnsi="Calibri"/>
              </w:rPr>
              <w:t>7.4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LABORATORIEFORSØK MED ELEKTRISITET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32</w:t>
            </w:r>
            <w:r>
              <w:rPr>
                <w:webHidden/>
              </w:rPr>
              <w:fldChar w:fldCharType="end"/>
            </w:r>
          </w:hyperlink>
        </w:p>
        <w:p w14:paraId="4BF34076" w14:textId="3DF33817" w:rsidR="00511865" w:rsidRDefault="00511865" w:rsidP="00511865">
          <w:pPr>
            <w:pStyle w:val="INNH1"/>
            <w:tabs>
              <w:tab w:val="right" w:leader="dot" w:pos="9629"/>
            </w:tabs>
            <w:rPr>
              <w:rFonts w:eastAsiaTheme="minorEastAsia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65" w:history="1">
            <w:r>
              <w:rPr>
                <w:rStyle w:val="Hyperkobling"/>
                <w:rFonts w:ascii="Calibri" w:hAnsi="Calibri"/>
                <w:b/>
                <w:bCs/>
                <w:noProof/>
              </w:rPr>
              <w:t>KJEMIKALIER OG FARLIGE STOFFER</w:t>
            </w:r>
            <w:r>
              <w:rPr>
                <w:noProof/>
                <w:webHidden/>
              </w:rPr>
              <w:tab/>
              <w:t>35</w:t>
            </w:r>
          </w:hyperlink>
        </w:p>
        <w:p w14:paraId="240E4DC3" w14:textId="5352E741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70" w:history="1">
            <w:r w:rsidRPr="00E909A6">
              <w:rPr>
                <w:rStyle w:val="Hyperkobling"/>
                <w:rFonts w:ascii="Calibri" w:hAnsi="Calibri"/>
              </w:rPr>
              <w:t>8.1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GENERELLE SIKKERHETSBESTEMMELSER FOR KJEMIKALIER OG FARLIGE STOFFER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36</w:t>
            </w:r>
            <w:r>
              <w:rPr>
                <w:webHidden/>
              </w:rPr>
              <w:fldChar w:fldCharType="end"/>
            </w:r>
          </w:hyperlink>
        </w:p>
        <w:p w14:paraId="53C9E47E" w14:textId="7828EDCE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71" w:history="1">
            <w:r w:rsidRPr="00E909A6">
              <w:rPr>
                <w:rStyle w:val="Hyperkobling"/>
                <w:rFonts w:ascii="Calibri" w:hAnsi="Calibri"/>
              </w:rPr>
              <w:t>8.2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KRAV TIL LAGRING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37</w:t>
            </w:r>
            <w:r>
              <w:rPr>
                <w:webHidden/>
              </w:rPr>
              <w:fldChar w:fldCharType="end"/>
            </w:r>
          </w:hyperlink>
        </w:p>
        <w:p w14:paraId="034F8786" w14:textId="14570654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72" w:history="1">
            <w:r w:rsidRPr="00E909A6">
              <w:rPr>
                <w:rStyle w:val="Hyperkobling"/>
                <w:rFonts w:ascii="Calibri" w:hAnsi="Calibri"/>
              </w:rPr>
              <w:t>8.3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HÅNDTERING AV ETSENDE, BRANNFARLIGE, EKSPLOSIVE STOFFER OG GASSER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38</w:t>
            </w:r>
            <w:r>
              <w:rPr>
                <w:webHidden/>
              </w:rPr>
              <w:fldChar w:fldCharType="end"/>
            </w:r>
          </w:hyperlink>
        </w:p>
        <w:p w14:paraId="1D0ED9AD" w14:textId="6BFFFC34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73" w:history="1">
            <w:r w:rsidRPr="00E909A6">
              <w:rPr>
                <w:rStyle w:val="Hyperkobling"/>
                <w:rFonts w:ascii="Calibri" w:hAnsi="Calibri" w:cs="Calibri"/>
                <w:color w:val="3A2200" w:themeColor="hyperlink" w:themeShade="40"/>
              </w:rPr>
              <w:t>8.4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SIKKERHETSDATABLAD - STOFFKARTOTEK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41</w:t>
            </w:r>
            <w:r>
              <w:rPr>
                <w:webHidden/>
              </w:rPr>
              <w:fldChar w:fldCharType="end"/>
            </w:r>
          </w:hyperlink>
        </w:p>
        <w:p w14:paraId="5DC18BF4" w14:textId="69283EB0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74" w:history="1">
            <w:r w:rsidRPr="00E909A6">
              <w:rPr>
                <w:rStyle w:val="Hyperkobling"/>
                <w:rFonts w:ascii="Calibri" w:hAnsi="Calibri" w:cs="Calibri"/>
                <w:color w:val="3A2200" w:themeColor="hyperlink" w:themeShade="40"/>
              </w:rPr>
              <w:t>8.5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FORBEREDELSER OG INNKJØP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43</w:t>
            </w:r>
            <w:r>
              <w:rPr>
                <w:webHidden/>
              </w:rPr>
              <w:fldChar w:fldCharType="end"/>
            </w:r>
          </w:hyperlink>
        </w:p>
        <w:p w14:paraId="6522F2C5" w14:textId="22B72B63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75" w:history="1">
            <w:r w:rsidRPr="00E909A6">
              <w:rPr>
                <w:rStyle w:val="Hyperkobling"/>
                <w:rFonts w:ascii="Calibri" w:hAnsi="Calibri" w:cs="Calibri"/>
                <w:color w:val="3A2200" w:themeColor="hyperlink" w:themeShade="40"/>
              </w:rPr>
              <w:t>8.6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GENERELT OM HÅNDTERING AV FARLIG AVFALL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44</w:t>
            </w:r>
            <w:r>
              <w:rPr>
                <w:webHidden/>
              </w:rPr>
              <w:fldChar w:fldCharType="end"/>
            </w:r>
          </w:hyperlink>
        </w:p>
        <w:p w14:paraId="08C85553" w14:textId="598C6B8A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76" w:history="1">
            <w:r w:rsidRPr="00E909A6">
              <w:rPr>
                <w:rStyle w:val="Hyperkobling"/>
                <w:rFonts w:ascii="Calibri" w:hAnsi="Calibri" w:cs="Calibri"/>
                <w:color w:val="3A2200" w:themeColor="hyperlink" w:themeShade="40"/>
              </w:rPr>
              <w:t>8.7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AVFALLSFRAKSJONER – KJEMIKALIER OG FARLIGE STOFFER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44</w:t>
            </w:r>
            <w:r>
              <w:rPr>
                <w:webHidden/>
              </w:rPr>
              <w:fldChar w:fldCharType="end"/>
            </w:r>
          </w:hyperlink>
        </w:p>
        <w:p w14:paraId="087DF7E5" w14:textId="366920C6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77" w:history="1">
            <w:r w:rsidRPr="00E909A6">
              <w:rPr>
                <w:rStyle w:val="Hyperkobling"/>
                <w:rFonts w:ascii="Calibri" w:hAnsi="Calibri" w:cs="Calibri"/>
                <w:color w:val="3A2200" w:themeColor="hyperlink" w:themeShade="40"/>
              </w:rPr>
              <w:t>8.8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AVHENDING OG DEKLARERING AV FARLIG AVFALL (FAST OG FLYTENDE)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_Toc179803677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45</w:t>
            </w:r>
            <w:r>
              <w:rPr>
                <w:webHidden/>
              </w:rPr>
              <w:fldChar w:fldCharType="end"/>
            </w:r>
          </w:hyperlink>
        </w:p>
        <w:p w14:paraId="639BBC25" w14:textId="7D35983D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78" w:history="1">
            <w:r w:rsidRPr="00E909A6">
              <w:rPr>
                <w:rStyle w:val="Hyperkobling"/>
                <w:rFonts w:ascii="Calibri" w:hAnsi="Calibri" w:cs="Calibri"/>
                <w:color w:val="3A2200" w:themeColor="hyperlink" w:themeShade="40"/>
              </w:rPr>
              <w:t>8.9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FARESYMBOLER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_Toc179803678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46</w:t>
            </w:r>
            <w:r>
              <w:rPr>
                <w:webHidden/>
              </w:rPr>
              <w:fldChar w:fldCharType="end"/>
            </w:r>
          </w:hyperlink>
        </w:p>
        <w:p w14:paraId="688DBADE" w14:textId="6205BBB1" w:rsidR="00511865" w:rsidRDefault="00511865">
          <w:pPr>
            <w:pStyle w:val="INNH1"/>
            <w:tabs>
              <w:tab w:val="right" w:leader="dot" w:pos="9629"/>
            </w:tabs>
            <w:rPr>
              <w:rFonts w:eastAsiaTheme="minorEastAsia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79" w:history="1">
            <w:r w:rsidRPr="00E909A6">
              <w:rPr>
                <w:rStyle w:val="Hyperkobling"/>
                <w:rFonts w:ascii="Calibri" w:hAnsi="Calibri"/>
                <w:b/>
                <w:bCs/>
                <w:noProof/>
              </w:rPr>
              <w:t>SÆRLIGE HMS-FORHOLD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_Toc179803679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46D847" w14:textId="2ADEB691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80" w:history="1">
            <w:r w:rsidRPr="00E909A6">
              <w:rPr>
                <w:rStyle w:val="Hyperkobling"/>
                <w:rFonts w:ascii="Calibri" w:hAnsi="Calibri"/>
              </w:rPr>
              <w:t>9.1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TILRETTELEGGING AV ARBEID VED GRAVIDITET OG AMMING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_Toc179803680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48</w:t>
            </w:r>
            <w:r>
              <w:rPr>
                <w:webHidden/>
              </w:rPr>
              <w:fldChar w:fldCharType="end"/>
            </w:r>
          </w:hyperlink>
        </w:p>
        <w:p w14:paraId="58E3D869" w14:textId="43E0C13D" w:rsidR="00511865" w:rsidRDefault="00511865">
          <w:pPr>
            <w:pStyle w:val="INNH2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3681" w:history="1">
            <w:r>
              <w:rPr>
                <w:rStyle w:val="Hyperkobling"/>
                <w:rFonts w:ascii="Calibri" w:hAnsi="Calibri"/>
              </w:rPr>
              <w:t>9</w:t>
            </w:r>
            <w:r w:rsidRPr="00E909A6">
              <w:rPr>
                <w:rStyle w:val="Hyperkobling"/>
                <w:rFonts w:ascii="Calibri" w:hAnsi="Calibri"/>
              </w:rPr>
              <w:t>.</w:t>
            </w:r>
            <w:r>
              <w:rPr>
                <w:rStyle w:val="Hyperkobling"/>
                <w:rFonts w:ascii="Calibri" w:hAnsi="Calibri"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E909A6">
              <w:rPr>
                <w:rStyle w:val="Hyperkobling"/>
                <w:rFonts w:ascii="Calibri" w:hAnsi="Calibri"/>
              </w:rPr>
              <w:t>ERGONOMI – TILRETTELEGGING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_Toc179803681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50</w:t>
            </w:r>
            <w:r>
              <w:rPr>
                <w:webHidden/>
              </w:rPr>
              <w:fldChar w:fldCharType="end"/>
            </w:r>
          </w:hyperlink>
        </w:p>
        <w:p w14:paraId="1BC5516A" w14:textId="37F20BF6" w:rsidR="006A3AF6" w:rsidRDefault="006A3AF6">
          <w:r>
            <w:rPr>
              <w:b/>
              <w:bCs/>
            </w:rPr>
            <w:fldChar w:fldCharType="end"/>
          </w:r>
        </w:p>
      </w:sdtContent>
    </w:sdt>
    <w:p w14:paraId="7BD11DF4" w14:textId="77777777" w:rsidR="006A3AF6" w:rsidRDefault="006A3AF6" w:rsidP="00B06EDA"/>
    <w:p w14:paraId="207720AA" w14:textId="77777777" w:rsidR="006A3AF6" w:rsidRDefault="006A3AF6" w:rsidP="00B06EDA"/>
    <w:p w14:paraId="152CD986" w14:textId="77777777" w:rsidR="006A3AF6" w:rsidRDefault="006A3AF6" w:rsidP="00B06EDA"/>
    <w:p w14:paraId="74A1B342" w14:textId="77777777" w:rsidR="006A3AF6" w:rsidRDefault="006A3AF6" w:rsidP="00B06EDA"/>
    <w:p w14:paraId="7A66D30C" w14:textId="77777777" w:rsidR="006A3AF6" w:rsidRDefault="006A3AF6" w:rsidP="00B06EDA"/>
    <w:p w14:paraId="55BB7F1A" w14:textId="77777777" w:rsidR="006A3AF6" w:rsidRDefault="006A3AF6" w:rsidP="00B06EDA"/>
    <w:p w14:paraId="1507D925" w14:textId="77777777" w:rsidR="006A3AF6" w:rsidRDefault="006A3AF6" w:rsidP="00B06EDA"/>
    <w:p w14:paraId="69222BF8" w14:textId="77777777" w:rsidR="006A3AF6" w:rsidRDefault="006A3AF6" w:rsidP="00B06EDA"/>
    <w:p w14:paraId="5EFDA687" w14:textId="77777777" w:rsidR="006A3AF6" w:rsidRDefault="006A3AF6" w:rsidP="00B06EDA"/>
    <w:p w14:paraId="43EA764A" w14:textId="77777777" w:rsidR="006A3AF6" w:rsidRDefault="006A3AF6" w:rsidP="00B06EDA"/>
    <w:p w14:paraId="14C8C848" w14:textId="77777777" w:rsidR="00A20AAC" w:rsidRDefault="00A20AAC" w:rsidP="00B06EDA">
      <w:r>
        <w:br w:type="page"/>
      </w:r>
    </w:p>
    <w:p w14:paraId="75B82BFF" w14:textId="77777777" w:rsidR="006A3AF6" w:rsidRPr="00415791" w:rsidRDefault="00507008" w:rsidP="00B06EDA">
      <w:pPr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r w:rsidRPr="00415791"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lastRenderedPageBreak/>
        <w:t>1</w:t>
      </w:r>
    </w:p>
    <w:p w14:paraId="357CDE88" w14:textId="77777777" w:rsidR="00507008" w:rsidRPr="00415791" w:rsidRDefault="00507008" w:rsidP="00415791">
      <w:pPr>
        <w:pStyle w:val="Overskrift1"/>
        <w:ind w:right="1701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bookmarkStart w:id="2" w:name="_Toc179803644"/>
      <w:r w:rsidRPr="00415791"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>ANSVAR OG OPPGAVER HMS</w:t>
      </w:r>
      <w:bookmarkEnd w:id="2"/>
    </w:p>
    <w:p w14:paraId="1271DBDB" w14:textId="77777777" w:rsidR="00507008" w:rsidRDefault="00507008" w:rsidP="00507008"/>
    <w:p w14:paraId="350C08DF" w14:textId="77777777" w:rsidR="00507008" w:rsidRDefault="00507008" w:rsidP="00507008"/>
    <w:p w14:paraId="29BD2236" w14:textId="77777777" w:rsidR="00507008" w:rsidRDefault="00507008" w:rsidP="00507008"/>
    <w:p w14:paraId="57D64B3B" w14:textId="77777777" w:rsidR="00507008" w:rsidRDefault="00507008" w:rsidP="00507008"/>
    <w:p w14:paraId="5310F990" w14:textId="77777777" w:rsidR="00507008" w:rsidRDefault="00507008" w:rsidP="00507008"/>
    <w:p w14:paraId="4D42EF11" w14:textId="77777777" w:rsidR="00507008" w:rsidRDefault="00507008" w:rsidP="00507008"/>
    <w:p w14:paraId="1BDA2C48" w14:textId="77777777" w:rsidR="00507008" w:rsidRPr="00507008" w:rsidRDefault="00415791" w:rsidP="0026594A">
      <w:pPr>
        <w:ind w:firstLine="1134"/>
      </w:pPr>
      <w:r>
        <w:rPr>
          <w:noProof/>
        </w:rPr>
        <w:drawing>
          <wp:inline distT="0" distB="0" distL="0" distR="0" wp14:anchorId="7D6712E0" wp14:editId="546BFEE9">
            <wp:extent cx="2958465" cy="2076051"/>
            <wp:effectExtent l="0" t="0" r="0" b="635"/>
            <wp:docPr id="8" name="Bilde 8" descr="OM OSS | alltidhmskurs.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M OSS | alltidhmskurs.n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493" cy="2090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1761D" w14:textId="77777777" w:rsidR="006A3AF6" w:rsidRDefault="006A3AF6" w:rsidP="00B06EDA"/>
    <w:p w14:paraId="337CF39A" w14:textId="77777777" w:rsidR="006A3AF6" w:rsidRDefault="006A3AF6" w:rsidP="00B06EDA">
      <w:pPr>
        <w:rPr>
          <w:noProof/>
        </w:rPr>
      </w:pPr>
    </w:p>
    <w:p w14:paraId="5B9A3635" w14:textId="77777777" w:rsidR="00415791" w:rsidRDefault="00415791" w:rsidP="00B06EDA">
      <w:pPr>
        <w:rPr>
          <w:noProof/>
        </w:rPr>
      </w:pPr>
    </w:p>
    <w:p w14:paraId="461E723C" w14:textId="77777777" w:rsidR="00415791" w:rsidRDefault="00415791" w:rsidP="00B06EDA">
      <w:pPr>
        <w:rPr>
          <w:noProof/>
        </w:rPr>
      </w:pPr>
    </w:p>
    <w:p w14:paraId="19113F9E" w14:textId="77777777" w:rsidR="00415791" w:rsidRDefault="00415791" w:rsidP="00B06EDA">
      <w:pPr>
        <w:rPr>
          <w:noProof/>
        </w:rPr>
      </w:pPr>
    </w:p>
    <w:p w14:paraId="45C23F61" w14:textId="1C503FDC" w:rsidR="00415791" w:rsidRDefault="0091654F" w:rsidP="00415791">
      <w:pPr>
        <w:pStyle w:val="Overskrift2"/>
        <w:numPr>
          <w:ilvl w:val="1"/>
          <w:numId w:val="16"/>
        </w:numPr>
        <w:rPr>
          <w:rFonts w:ascii="Calibri" w:hAnsi="Calibri" w:cs="DINCond-Bold"/>
          <w:b/>
          <w:bCs/>
          <w:color w:val="003E75" w:themeColor="background2" w:themeShade="40"/>
          <w:sz w:val="44"/>
          <w:szCs w:val="44"/>
        </w:rPr>
      </w:pPr>
      <w:bookmarkStart w:id="3" w:name="_Toc179803645"/>
      <w:bookmarkStart w:id="4" w:name="_Hlk117080204"/>
      <w:r w:rsidRPr="003A3D42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 xml:space="preserve">INSTITUTTLEDER/undervisningsleder`s </w:t>
      </w:r>
      <w:r w:rsidR="003A3D42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 xml:space="preserve">   </w:t>
      </w:r>
      <w:r w:rsidR="00415791" w:rsidRPr="00415791">
        <w:rPr>
          <w:rFonts w:ascii="Calibri" w:hAnsi="Calibri" w:cs="DINCond-Bold"/>
          <w:b/>
          <w:bCs/>
          <w:color w:val="003E75" w:themeColor="background2" w:themeShade="40"/>
          <w:sz w:val="44"/>
          <w:szCs w:val="44"/>
        </w:rPr>
        <w:t>ansvar og oppgaver</w:t>
      </w:r>
      <w:bookmarkEnd w:id="3"/>
    </w:p>
    <w:p w14:paraId="480641CE" w14:textId="6860510C" w:rsidR="00415791" w:rsidRPr="00A20AAC" w:rsidRDefault="0091654F" w:rsidP="00415791">
      <w:pPr>
        <w:autoSpaceDE w:val="0"/>
        <w:autoSpaceDN w:val="0"/>
        <w:adjustRightInd w:val="0"/>
        <w:spacing w:before="48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3A3D42">
        <w:rPr>
          <w:rFonts w:ascii="Calibri Light" w:eastAsia="DIN-Regular" w:hAnsi="Calibri Light" w:cs="DIN-Regular"/>
          <w:color w:val="auto"/>
          <w:sz w:val="34"/>
          <w:szCs w:val="34"/>
        </w:rPr>
        <w:t>Instituttleder/undervisningsleder</w:t>
      </w:r>
      <w:r w:rsidR="00415791"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 skal sørge for at alle HMS-bestemmelser gjøres kjent, og følges av alle ansatte, innleid personell, besøkende og studenter.</w:t>
      </w:r>
    </w:p>
    <w:p w14:paraId="3317664F" w14:textId="77777777" w:rsidR="00415791" w:rsidRPr="00A20AAC" w:rsidRDefault="00415791" w:rsidP="00415791">
      <w:pPr>
        <w:autoSpaceDE w:val="0"/>
        <w:autoSpaceDN w:val="0"/>
        <w:adjustRightInd w:val="0"/>
        <w:spacing w:before="360" w:after="0" w:line="240" w:lineRule="auto"/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  <w:t>Dette innebærer å sørge for at:</w:t>
      </w:r>
    </w:p>
    <w:p w14:paraId="23BCC2D0" w14:textId="77777777" w:rsidR="00415791" w:rsidRPr="00A20AAC" w:rsidRDefault="00415791" w:rsidP="00184FC3">
      <w:pPr>
        <w:pStyle w:val="Listeavsnitt"/>
        <w:autoSpaceDE w:val="0"/>
        <w:autoSpaceDN w:val="0"/>
        <w:adjustRightInd w:val="0"/>
        <w:spacing w:before="60" w:after="0" w:line="240" w:lineRule="auto"/>
        <w:ind w:left="284" w:right="-142" w:hanging="284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HMS </w:t>
      </w:r>
      <w:r w:rsidR="0078342E">
        <w:rPr>
          <w:rFonts w:ascii="Calibri Light" w:eastAsia="DIN-Regular" w:hAnsi="Calibri Light" w:cs="DIN-Regular"/>
          <w:color w:val="auto"/>
          <w:sz w:val="34"/>
          <w:szCs w:val="34"/>
        </w:rPr>
        <w:t xml:space="preserve">bestemmelsene ved HiØ 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etterleve</w:t>
      </w:r>
      <w:r w:rsidR="0078342E">
        <w:rPr>
          <w:rFonts w:ascii="Calibri Light" w:eastAsia="DIN-Regular" w:hAnsi="Calibri Light" w:cs="DIN-Regular"/>
          <w:color w:val="auto"/>
          <w:sz w:val="34"/>
          <w:szCs w:val="34"/>
        </w:rPr>
        <w:t>s</w:t>
      </w:r>
    </w:p>
    <w:p w14:paraId="1B8A5E70" w14:textId="77777777" w:rsidR="00415791" w:rsidRDefault="00415791" w:rsidP="00184FC3">
      <w:pPr>
        <w:pStyle w:val="Listeavsnitt"/>
        <w:autoSpaceDE w:val="0"/>
        <w:autoSpaceDN w:val="0"/>
        <w:adjustRightInd w:val="0"/>
        <w:spacing w:before="60" w:after="0" w:line="240" w:lineRule="auto"/>
        <w:ind w:left="284" w:right="-142" w:hanging="284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184FC3" w:rsidRPr="00A20AAC">
        <w:rPr>
          <w:rFonts w:ascii="Calibri Light" w:eastAsia="DIN-Regular" w:hAnsi="Calibri Light" w:cs="DIN-Regular"/>
          <w:color w:val="auto"/>
          <w:sz w:val="34"/>
          <w:szCs w:val="34"/>
        </w:rPr>
        <w:t>L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okale bestemmelser utarbeides</w:t>
      </w:r>
    </w:p>
    <w:p w14:paraId="7DDC158F" w14:textId="77777777" w:rsidR="0026594A" w:rsidRPr="0057628F" w:rsidRDefault="0026594A" w:rsidP="0026594A">
      <w:pPr>
        <w:pStyle w:val="Listeavsnitt"/>
        <w:numPr>
          <w:ilvl w:val="0"/>
          <w:numId w:val="28"/>
        </w:numPr>
        <w:autoSpaceDE w:val="0"/>
        <w:autoSpaceDN w:val="0"/>
        <w:adjustRightInd w:val="0"/>
        <w:spacing w:before="60" w:after="0" w:line="240" w:lineRule="auto"/>
        <w:ind w:left="284" w:right="-142" w:hanging="284"/>
        <w:rPr>
          <w:rFonts w:ascii="Calibri Light" w:eastAsia="DIN-Regular" w:hAnsi="Calibri Light" w:cs="DIN-Regular"/>
          <w:color w:val="auto"/>
          <w:sz w:val="28"/>
          <w:szCs w:val="28"/>
        </w:rPr>
      </w:pPr>
      <w:r>
        <w:rPr>
          <w:rFonts w:ascii="Calibri Light" w:eastAsia="DIN-Regular" w:hAnsi="Calibri Light" w:cs="DIN-Regular"/>
          <w:color w:val="auto"/>
          <w:sz w:val="34"/>
          <w:szCs w:val="34"/>
        </w:rPr>
        <w:t xml:space="preserve">Alle </w:t>
      </w:r>
      <w:r w:rsidRPr="0057628F">
        <w:rPr>
          <w:rFonts w:ascii="Calibri Light" w:eastAsia="DIN-Regular" w:hAnsi="Calibri Light" w:cs="DIN-Regular"/>
          <w:color w:val="auto"/>
          <w:sz w:val="34"/>
          <w:szCs w:val="34"/>
        </w:rPr>
        <w:t>studenter skal gjennomføre digital HMS opplæring før de starter opp arbeid på laboratorier og verksteder</w:t>
      </w:r>
    </w:p>
    <w:p w14:paraId="26559CFF" w14:textId="77777777" w:rsidR="00415791" w:rsidRPr="00A20AAC" w:rsidRDefault="00415791" w:rsidP="00184FC3">
      <w:pPr>
        <w:pStyle w:val="Listeavsnitt"/>
        <w:autoSpaceDE w:val="0"/>
        <w:autoSpaceDN w:val="0"/>
        <w:adjustRightInd w:val="0"/>
        <w:spacing w:before="60" w:after="0" w:line="240" w:lineRule="auto"/>
        <w:ind w:left="284" w:right="-142" w:hanging="284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184FC3" w:rsidRPr="00A20AAC">
        <w:rPr>
          <w:rFonts w:ascii="Calibri Light" w:eastAsia="DIN-Regular" w:hAnsi="Calibri Light" w:cs="DIN-Regular"/>
          <w:color w:val="auto"/>
          <w:sz w:val="34"/>
          <w:szCs w:val="34"/>
        </w:rPr>
        <w:t>O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pplæring gjennomføres og dokumenteres</w:t>
      </w:r>
    </w:p>
    <w:p w14:paraId="3D749FDB" w14:textId="77777777" w:rsidR="00415791" w:rsidRPr="00A20AAC" w:rsidRDefault="00415791" w:rsidP="00184FC3">
      <w:pPr>
        <w:pStyle w:val="Listeavsnitt"/>
        <w:autoSpaceDE w:val="0"/>
        <w:autoSpaceDN w:val="0"/>
        <w:adjustRightInd w:val="0"/>
        <w:spacing w:before="60" w:after="0" w:line="240" w:lineRule="auto"/>
        <w:ind w:left="284" w:right="-426" w:hanging="284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184FC3" w:rsidRPr="00A20AAC">
        <w:rPr>
          <w:rFonts w:ascii="Calibri Light" w:eastAsia="DIN-Regular" w:hAnsi="Calibri Light" w:cs="DIN-Regular"/>
          <w:color w:val="auto"/>
          <w:sz w:val="34"/>
          <w:szCs w:val="34"/>
        </w:rPr>
        <w:t>V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arsling gjennomføres og skjer i tråd med </w:t>
      </w:r>
      <w:r w:rsidR="00184FC3" w:rsidRPr="00A20AAC">
        <w:rPr>
          <w:rFonts w:ascii="Calibri Light" w:eastAsia="DIN-Regular" w:hAnsi="Calibri Light" w:cs="DIN-Regular"/>
          <w:color w:val="auto"/>
          <w:sz w:val="34"/>
          <w:szCs w:val="34"/>
        </w:rPr>
        <w:t>b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eredskapsplaner</w:t>
      </w:r>
    </w:p>
    <w:p w14:paraId="4EB49AB0" w14:textId="77777777" w:rsidR="0026594A" w:rsidRDefault="00415791" w:rsidP="0026594A">
      <w:pPr>
        <w:autoSpaceDE w:val="0"/>
        <w:autoSpaceDN w:val="0"/>
        <w:adjustRightInd w:val="0"/>
        <w:spacing w:before="60" w:after="0" w:line="240" w:lineRule="auto"/>
        <w:ind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26594A" w:rsidRPr="00A20AAC">
        <w:rPr>
          <w:rFonts w:ascii="Calibri Light" w:eastAsia="DIN-Regular" w:hAnsi="Calibri Light" w:cs="DIN-Regular"/>
          <w:color w:val="auto"/>
          <w:sz w:val="34"/>
          <w:szCs w:val="34"/>
        </w:rPr>
        <w:t>U</w:t>
      </w:r>
      <w:r w:rsidR="0026594A">
        <w:rPr>
          <w:rFonts w:ascii="Calibri Light" w:eastAsia="DIN-Regular" w:hAnsi="Calibri Light" w:cs="DIN-Regular"/>
          <w:color w:val="auto"/>
          <w:sz w:val="34"/>
          <w:szCs w:val="34"/>
        </w:rPr>
        <w:t>ønskede hendelser (ulykker, nestenulykker og farlige</w:t>
      </w:r>
    </w:p>
    <w:p w14:paraId="019F3F0A" w14:textId="77777777" w:rsidR="0026594A" w:rsidRPr="00426DF6" w:rsidRDefault="0026594A" w:rsidP="0026594A">
      <w:pPr>
        <w:pStyle w:val="Listeavsnitt"/>
        <w:autoSpaceDE w:val="0"/>
        <w:autoSpaceDN w:val="0"/>
        <w:adjustRightInd w:val="0"/>
        <w:spacing w:before="60" w:after="0" w:line="240" w:lineRule="auto"/>
        <w:ind w:left="284"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426DF6">
        <w:rPr>
          <w:rFonts w:ascii="Calibri Light" w:eastAsia="DIN-Regular" w:hAnsi="Calibri Light" w:cs="DIN-Regular"/>
          <w:color w:val="auto"/>
          <w:sz w:val="34"/>
          <w:szCs w:val="34"/>
        </w:rPr>
        <w:t xml:space="preserve">forhold) varsles, meldes og følges opp via </w:t>
      </w:r>
      <w:hyperlink r:id="rId12" w:history="1">
        <w:r w:rsidRPr="00426DF6">
          <w:rPr>
            <w:rStyle w:val="Hyperkobling"/>
            <w:rFonts w:ascii="Calibri Light" w:eastAsia="DIN-Regular" w:hAnsi="Calibri Light" w:cs="DIN-Regular"/>
            <w:sz w:val="34"/>
            <w:szCs w:val="34"/>
          </w:rPr>
          <w:t>https://www.hiof.no/om/hms/si-ifra/</w:t>
        </w:r>
      </w:hyperlink>
      <w:r w:rsidRPr="00426DF6">
        <w:rPr>
          <w:rFonts w:ascii="Calibri Light" w:eastAsia="DIN-Regular" w:hAnsi="Calibri Light" w:cs="DIN-Regular"/>
          <w:color w:val="auto"/>
          <w:sz w:val="34"/>
          <w:szCs w:val="34"/>
        </w:rPr>
        <w:tab/>
      </w:r>
    </w:p>
    <w:p w14:paraId="554201BA" w14:textId="77777777" w:rsidR="0026594A" w:rsidRPr="00A20AAC" w:rsidRDefault="0026594A" w:rsidP="0026594A">
      <w:pPr>
        <w:pStyle w:val="Listeavsnitt"/>
        <w:autoSpaceDE w:val="0"/>
        <w:autoSpaceDN w:val="0"/>
        <w:adjustRightInd w:val="0"/>
        <w:spacing w:before="60" w:after="0" w:line="240" w:lineRule="auto"/>
        <w:ind w:left="284"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426DF6">
        <w:rPr>
          <w:rFonts w:ascii="Calibri Light" w:eastAsia="DIN-Regular" w:hAnsi="Calibri Light" w:cs="DIN-Regular"/>
          <w:color w:val="auto"/>
          <w:sz w:val="34"/>
          <w:szCs w:val="34"/>
        </w:rPr>
        <w:t xml:space="preserve">Se ellers kapittel </w:t>
      </w:r>
      <w:r>
        <w:rPr>
          <w:rFonts w:ascii="Calibri Light" w:eastAsia="DIN-Regular" w:hAnsi="Calibri Light" w:cs="DIN-Regular"/>
          <w:color w:val="auto"/>
          <w:sz w:val="34"/>
          <w:szCs w:val="34"/>
        </w:rPr>
        <w:t>5</w:t>
      </w:r>
      <w:r w:rsidRPr="00426DF6">
        <w:rPr>
          <w:rFonts w:ascii="Calibri Light" w:eastAsia="DIN-Regular" w:hAnsi="Calibri Light" w:cs="DIN-Regular"/>
          <w:color w:val="auto"/>
          <w:sz w:val="34"/>
          <w:szCs w:val="34"/>
        </w:rPr>
        <w:t xml:space="preserve"> i dette heftet; førstehjelp og håndtering ved ulykker</w:t>
      </w:r>
    </w:p>
    <w:p w14:paraId="61628C86" w14:textId="60492505" w:rsidR="00415791" w:rsidRPr="00A20AAC" w:rsidRDefault="00415791" w:rsidP="0026594A">
      <w:pPr>
        <w:autoSpaceDE w:val="0"/>
        <w:autoSpaceDN w:val="0"/>
        <w:adjustRightInd w:val="0"/>
        <w:spacing w:before="60" w:after="0" w:line="240" w:lineRule="auto"/>
        <w:ind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184FC3" w:rsidRPr="00A20AAC">
        <w:rPr>
          <w:rFonts w:ascii="Calibri Light" w:eastAsia="DIN-Regular" w:hAnsi="Calibri Light" w:cs="DIN-Regular"/>
          <w:color w:val="auto"/>
          <w:sz w:val="34"/>
          <w:szCs w:val="34"/>
        </w:rPr>
        <w:t>D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et utpekes </w:t>
      </w:r>
      <w:r w:rsidR="0086648B">
        <w:rPr>
          <w:rFonts w:ascii="Calibri Light" w:eastAsia="DIN-Regular" w:hAnsi="Calibri Light" w:cs="DIN-Regular"/>
          <w:color w:val="auto"/>
          <w:sz w:val="34"/>
          <w:szCs w:val="34"/>
        </w:rPr>
        <w:t>HMS kontakt</w:t>
      </w:r>
      <w:r w:rsidR="002A781B">
        <w:rPr>
          <w:rFonts w:ascii="Calibri Light" w:eastAsia="DIN-Regular" w:hAnsi="Calibri Light" w:cs="DIN-Regular"/>
          <w:color w:val="auto"/>
          <w:sz w:val="34"/>
          <w:szCs w:val="34"/>
        </w:rPr>
        <w:t>, HMS kontakt er Arne Johan Østenby</w:t>
      </w:r>
    </w:p>
    <w:p w14:paraId="1CB5E558" w14:textId="77777777" w:rsidR="00415791" w:rsidRPr="00A20AAC" w:rsidRDefault="00415791" w:rsidP="00184FC3">
      <w:pPr>
        <w:autoSpaceDE w:val="0"/>
        <w:autoSpaceDN w:val="0"/>
        <w:adjustRightInd w:val="0"/>
        <w:spacing w:before="60" w:after="0" w:line="240" w:lineRule="auto"/>
        <w:ind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184FC3" w:rsidRPr="00A20AAC">
        <w:rPr>
          <w:rFonts w:ascii="Calibri Light" w:eastAsia="DIN-Regular" w:hAnsi="Calibri Light" w:cs="DIN-Regular"/>
          <w:color w:val="auto"/>
          <w:sz w:val="34"/>
          <w:szCs w:val="34"/>
        </w:rPr>
        <w:t>V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erneutstyr er tilgjengelig og brukes</w:t>
      </w:r>
    </w:p>
    <w:p w14:paraId="092C33B1" w14:textId="77777777" w:rsidR="00415791" w:rsidRPr="00A20AAC" w:rsidRDefault="00415791" w:rsidP="00184FC3">
      <w:pPr>
        <w:autoSpaceDE w:val="0"/>
        <w:autoSpaceDN w:val="0"/>
        <w:adjustRightInd w:val="0"/>
        <w:spacing w:before="60" w:after="0" w:line="240" w:lineRule="auto"/>
        <w:ind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184FC3" w:rsidRPr="00A20AAC">
        <w:rPr>
          <w:rFonts w:ascii="Calibri Light" w:eastAsia="DIN-Regular" w:hAnsi="Calibri Light" w:cs="DIN-Regular"/>
          <w:color w:val="auto"/>
          <w:sz w:val="34"/>
          <w:szCs w:val="34"/>
        </w:rPr>
        <w:t>F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arlige maskiner/utstyr har nødvendige verneinnretninger</w:t>
      </w:r>
    </w:p>
    <w:p w14:paraId="7FC7D527" w14:textId="77777777" w:rsidR="00415791" w:rsidRPr="00A20AAC" w:rsidRDefault="00415791" w:rsidP="00184FC3">
      <w:pPr>
        <w:autoSpaceDE w:val="0"/>
        <w:autoSpaceDN w:val="0"/>
        <w:adjustRightInd w:val="0"/>
        <w:spacing w:before="60" w:after="0" w:line="240" w:lineRule="auto"/>
        <w:ind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184FC3" w:rsidRPr="00A20AAC">
        <w:rPr>
          <w:rFonts w:ascii="Calibri Light" w:eastAsia="DIN-Regular" w:hAnsi="Calibri Light" w:cs="DIN-Regular"/>
          <w:color w:val="auto"/>
          <w:sz w:val="34"/>
          <w:szCs w:val="34"/>
        </w:rPr>
        <w:t>R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isikovurdering gjennomføres</w:t>
      </w:r>
    </w:p>
    <w:p w14:paraId="304940CA" w14:textId="77777777" w:rsidR="00415791" w:rsidRPr="00A20AAC" w:rsidRDefault="00415791" w:rsidP="00184FC3">
      <w:pPr>
        <w:autoSpaceDE w:val="0"/>
        <w:autoSpaceDN w:val="0"/>
        <w:adjustRightInd w:val="0"/>
        <w:spacing w:before="60" w:after="0" w:line="240" w:lineRule="auto"/>
        <w:ind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184FC3" w:rsidRPr="00A20AAC">
        <w:rPr>
          <w:rFonts w:ascii="Calibri Light" w:eastAsia="DIN-Regular" w:hAnsi="Calibri Light" w:cs="DIN-Regular"/>
          <w:color w:val="auto"/>
          <w:sz w:val="34"/>
          <w:szCs w:val="34"/>
        </w:rPr>
        <w:t>S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ikkerhetsdatablad er tilgjengelig og oppdaterte</w:t>
      </w:r>
    </w:p>
    <w:p w14:paraId="5CCA6A4F" w14:textId="129CAE63" w:rsidR="00415791" w:rsidRPr="00A20AAC" w:rsidRDefault="00415791" w:rsidP="0026594A">
      <w:pPr>
        <w:autoSpaceDE w:val="0"/>
        <w:autoSpaceDN w:val="0"/>
        <w:adjustRightInd w:val="0"/>
        <w:spacing w:before="60" w:after="0" w:line="240" w:lineRule="auto"/>
        <w:ind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184FC3" w:rsidRPr="00A20AAC">
        <w:rPr>
          <w:rFonts w:ascii="Calibri Light" w:eastAsia="DIN-Regular" w:hAnsi="Calibri Light" w:cs="DIN-Regular"/>
          <w:color w:val="auto"/>
          <w:sz w:val="34"/>
          <w:szCs w:val="34"/>
        </w:rPr>
        <w:t>M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ålrettede helseundersøkelser gjennomføres i samarbeid</w:t>
      </w:r>
    </w:p>
    <w:p w14:paraId="5C5D4831" w14:textId="46204A8F" w:rsidR="00415791" w:rsidRPr="00A20AAC" w:rsidRDefault="00184FC3" w:rsidP="00184FC3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   </w:t>
      </w:r>
      <w:r w:rsidR="00415791"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med </w:t>
      </w:r>
      <w:r w:rsidR="003A3D42">
        <w:rPr>
          <w:rFonts w:ascii="Calibri Light" w:eastAsia="DIN-Regular" w:hAnsi="Calibri Light" w:cs="DIN-Regular"/>
          <w:color w:val="auto"/>
          <w:sz w:val="34"/>
          <w:szCs w:val="34"/>
        </w:rPr>
        <w:t>bedriftshelsetjenesten</w:t>
      </w:r>
      <w:r w:rsidR="00415791"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 når det er </w:t>
      </w:r>
      <w:proofErr w:type="gramStart"/>
      <w:r w:rsidR="00415791" w:rsidRPr="00A20AAC">
        <w:rPr>
          <w:rFonts w:ascii="Calibri Light" w:eastAsia="DIN-Regular" w:hAnsi="Calibri Light" w:cs="DIN-Regular"/>
          <w:color w:val="auto"/>
          <w:sz w:val="34"/>
          <w:szCs w:val="34"/>
        </w:rPr>
        <w:t>påkrevd</w:t>
      </w:r>
      <w:proofErr w:type="gramEnd"/>
    </w:p>
    <w:p w14:paraId="01A7646F" w14:textId="77777777" w:rsidR="00415791" w:rsidRDefault="00415791" w:rsidP="00184FC3">
      <w:pPr>
        <w:spacing w:before="60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184FC3" w:rsidRPr="00A20AAC">
        <w:rPr>
          <w:rFonts w:ascii="Calibri Light" w:eastAsia="DIN-Regular" w:hAnsi="Calibri Light" w:cs="DIN-Regular"/>
          <w:color w:val="auto"/>
          <w:sz w:val="34"/>
          <w:szCs w:val="34"/>
        </w:rPr>
        <w:t>F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ørstehjelp- og branninstrukser gjøres kjent</w:t>
      </w:r>
    </w:p>
    <w:p w14:paraId="0DC4A7A1" w14:textId="77777777" w:rsidR="00A20AAC" w:rsidRDefault="00A20AAC" w:rsidP="00184FC3">
      <w:pPr>
        <w:spacing w:before="60"/>
        <w:rPr>
          <w:rFonts w:ascii="Calibri Light" w:eastAsia="DIN-Regular" w:hAnsi="Calibri Light" w:cs="DIN-Regular"/>
          <w:color w:val="auto"/>
          <w:sz w:val="34"/>
          <w:szCs w:val="34"/>
        </w:rPr>
      </w:pPr>
    </w:p>
    <w:p w14:paraId="4C5F92E5" w14:textId="77777777" w:rsidR="00A20AAC" w:rsidRDefault="00A20AAC" w:rsidP="00184FC3">
      <w:pPr>
        <w:spacing w:before="60"/>
        <w:rPr>
          <w:rFonts w:ascii="Calibri Light" w:eastAsia="DIN-Regular" w:hAnsi="Calibri Light" w:cs="DIN-Regular"/>
          <w:color w:val="auto"/>
          <w:sz w:val="34"/>
          <w:szCs w:val="34"/>
        </w:rPr>
      </w:pPr>
    </w:p>
    <w:p w14:paraId="71B7DAD5" w14:textId="77777777" w:rsidR="00184FC3" w:rsidRPr="00A20AAC" w:rsidRDefault="00184FC3" w:rsidP="00184FC3">
      <w:pPr>
        <w:pStyle w:val="Overskrift2"/>
        <w:numPr>
          <w:ilvl w:val="1"/>
          <w:numId w:val="16"/>
        </w:numPr>
        <w:ind w:right="-426"/>
        <w:rPr>
          <w:rFonts w:ascii="Calibri" w:hAnsi="Calibri" w:cs="DINCond-Bold"/>
          <w:b/>
          <w:bCs/>
          <w:color w:val="003E75" w:themeColor="background2" w:themeShade="40"/>
          <w:w w:val="95"/>
          <w:sz w:val="40"/>
          <w:szCs w:val="40"/>
        </w:rPr>
      </w:pPr>
      <w:bookmarkStart w:id="5" w:name="_Toc179803646"/>
      <w:bookmarkEnd w:id="4"/>
      <w:r w:rsidRPr="00A20AAC">
        <w:rPr>
          <w:rFonts w:ascii="Calibri" w:hAnsi="Calibri" w:cs="DINCond-Bold"/>
          <w:b/>
          <w:bCs/>
          <w:color w:val="003E75" w:themeColor="background2" w:themeShade="40"/>
          <w:w w:val="95"/>
          <w:sz w:val="40"/>
          <w:szCs w:val="40"/>
        </w:rPr>
        <w:lastRenderedPageBreak/>
        <w:t>ansattes og studenters ansvar og oppgaver</w:t>
      </w:r>
      <w:bookmarkEnd w:id="5"/>
    </w:p>
    <w:p w14:paraId="355312A5" w14:textId="77777777" w:rsidR="00184FC3" w:rsidRPr="00A20AAC" w:rsidRDefault="00184FC3" w:rsidP="00184FC3">
      <w:pPr>
        <w:autoSpaceDE w:val="0"/>
        <w:autoSpaceDN w:val="0"/>
        <w:adjustRightInd w:val="0"/>
        <w:spacing w:before="48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Ansatte og studenter skal sette seg inn i, og rette seg etter alle HMS-bestemmelser.</w:t>
      </w:r>
    </w:p>
    <w:p w14:paraId="4EFF01C2" w14:textId="77777777" w:rsidR="00184FC3" w:rsidRPr="00A20AAC" w:rsidRDefault="00184FC3" w:rsidP="00184FC3">
      <w:pPr>
        <w:autoSpaceDE w:val="0"/>
        <w:autoSpaceDN w:val="0"/>
        <w:adjustRightInd w:val="0"/>
        <w:spacing w:before="360" w:after="0" w:line="240" w:lineRule="auto"/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  <w:t>Dette innebærer å:</w:t>
      </w:r>
    </w:p>
    <w:p w14:paraId="27F343B3" w14:textId="77777777" w:rsidR="00184FC3" w:rsidRPr="00A20AAC" w:rsidRDefault="00184FC3" w:rsidP="00184FC3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Planlegge og utføre eget arbeid slik at fare for helse og</w:t>
      </w:r>
    </w:p>
    <w:p w14:paraId="3A78E3CC" w14:textId="77777777" w:rsidR="00184FC3" w:rsidRPr="00A20AAC" w:rsidRDefault="00184FC3" w:rsidP="00184FC3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   miljø unngås</w:t>
      </w:r>
    </w:p>
    <w:p w14:paraId="4AC7E4AC" w14:textId="77777777" w:rsidR="00184FC3" w:rsidRPr="00A20AAC" w:rsidRDefault="00184FC3" w:rsidP="00184FC3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Bruke påbudt og nødvendig verneutstyr</w:t>
      </w:r>
    </w:p>
    <w:p w14:paraId="719C72F9" w14:textId="77777777" w:rsidR="00184FC3" w:rsidRPr="00A20AAC" w:rsidRDefault="00184FC3" w:rsidP="00184FC3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Holde god orden på arbeidsplassen</w:t>
      </w:r>
    </w:p>
    <w:p w14:paraId="19F3A828" w14:textId="77777777" w:rsidR="00184FC3" w:rsidRPr="00A20AAC" w:rsidRDefault="00184FC3" w:rsidP="00184FC3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Delta i pålagt opplæring</w:t>
      </w:r>
    </w:p>
    <w:p w14:paraId="3386B703" w14:textId="77777777" w:rsidR="00184FC3" w:rsidRPr="00A20AAC" w:rsidRDefault="00184FC3" w:rsidP="00184FC3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856494" w:rsidRPr="00A20AAC">
        <w:rPr>
          <w:rFonts w:ascii="Calibri Light" w:eastAsia="DIN-Regular" w:hAnsi="Calibri Light" w:cs="DIN-Regular"/>
          <w:color w:val="auto"/>
          <w:sz w:val="34"/>
          <w:szCs w:val="34"/>
        </w:rPr>
        <w:t>M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elde fra om alle avvik og uønskede hendelser</w:t>
      </w:r>
    </w:p>
    <w:p w14:paraId="5227B592" w14:textId="77777777" w:rsidR="00856494" w:rsidRPr="00A20AAC" w:rsidRDefault="00856494" w:rsidP="00856494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</w:p>
    <w:p w14:paraId="586D86D1" w14:textId="77777777" w:rsidR="00184FC3" w:rsidRPr="00A20AAC" w:rsidRDefault="00184FC3" w:rsidP="00856494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Verneombudene skal ivareta de ansattes interesser.</w:t>
      </w:r>
    </w:p>
    <w:p w14:paraId="7CD9E586" w14:textId="77777777" w:rsidR="00184FC3" w:rsidRPr="00A20AAC" w:rsidRDefault="00184FC3" w:rsidP="00856494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Utdypende informasjon om rollen finnes på </w:t>
      </w:r>
      <w:r w:rsidR="00856494"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Høgskolen i østfold 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sine nettsider, og på </w:t>
      </w:r>
      <w:hyperlink r:id="rId13" w:history="1">
        <w:r w:rsidR="00856494" w:rsidRPr="00A20AAC">
          <w:rPr>
            <w:rStyle w:val="Hyperkobling"/>
            <w:rFonts w:ascii="Calibri Light" w:eastAsia="DIN-Regular" w:hAnsi="Calibri Light" w:cs="DIN-Regular"/>
            <w:sz w:val="34"/>
            <w:szCs w:val="34"/>
          </w:rPr>
          <w:t>www.arbeidstilsynet.no</w:t>
        </w:r>
      </w:hyperlink>
      <w:r w:rsidR="00856494" w:rsidRPr="00A20AAC">
        <w:rPr>
          <w:rFonts w:ascii="Calibri Light" w:eastAsia="DIN-Regular" w:hAnsi="Calibri Light" w:cs="DIN-Regular"/>
          <w:color w:val="auto"/>
          <w:sz w:val="34"/>
          <w:szCs w:val="34"/>
        </w:rPr>
        <w:t>.</w:t>
      </w:r>
    </w:p>
    <w:p w14:paraId="4E475192" w14:textId="77777777" w:rsidR="00856494" w:rsidRPr="00A20AAC" w:rsidRDefault="00856494" w:rsidP="00856494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</w:p>
    <w:p w14:paraId="21112CAD" w14:textId="77777777" w:rsidR="00184FC3" w:rsidRPr="00A20AAC" w:rsidRDefault="00184FC3" w:rsidP="00856494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Studentenes fakultetstillitsvalgte skal ivareta studentenes</w:t>
      </w:r>
    </w:p>
    <w:p w14:paraId="2E37728A" w14:textId="4169831D" w:rsidR="00184FC3" w:rsidRPr="00A20AAC" w:rsidRDefault="00184FC3" w:rsidP="00856494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interesser. Verneombud og tillitsvalgte har ikke HMS</w:t>
      </w:r>
      <w:r w:rsidR="00856494" w:rsidRPr="00A20AAC">
        <w:rPr>
          <w:rFonts w:ascii="Calibri Light" w:eastAsia="DIN-Regular" w:hAnsi="Calibri Light" w:cs="DIN-Regular"/>
          <w:color w:val="auto"/>
          <w:sz w:val="34"/>
          <w:szCs w:val="34"/>
        </w:rPr>
        <w:t>-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ansvar,</w:t>
      </w:r>
      <w:r w:rsidR="00856494"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men tilsyn med at </w:t>
      </w:r>
      <w:r w:rsidR="00826EA7">
        <w:rPr>
          <w:rFonts w:ascii="Calibri Light" w:eastAsia="DIN-Regular" w:hAnsi="Calibri Light" w:cs="DIN-Regular"/>
          <w:color w:val="auto"/>
          <w:sz w:val="34"/>
          <w:szCs w:val="34"/>
        </w:rPr>
        <w:t>HMS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 ivaretas for de ansatte og</w:t>
      </w:r>
      <w:r w:rsidR="00E82536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studenter.</w:t>
      </w:r>
    </w:p>
    <w:p w14:paraId="2031D7F9" w14:textId="4DB15287" w:rsidR="00184FC3" w:rsidRDefault="00184FC3" w:rsidP="00856494">
      <w:pPr>
        <w:spacing w:before="480"/>
        <w:rPr>
          <w:rFonts w:ascii="DIN-Regular" w:eastAsia="DIN-Regular" w:cs="DIN-Regular"/>
          <w:sz w:val="34"/>
          <w:szCs w:val="34"/>
        </w:rPr>
      </w:pPr>
      <w:r w:rsidRPr="00422152">
        <w:rPr>
          <w:rFonts w:ascii="Calibri Light" w:eastAsia="DIN-Regular" w:hAnsi="Calibri Light" w:cs="DIN-Regular"/>
          <w:color w:val="auto"/>
          <w:sz w:val="34"/>
          <w:szCs w:val="34"/>
        </w:rPr>
        <w:t>HMS-</w:t>
      </w:r>
      <w:r w:rsidR="00826EA7" w:rsidRPr="00422152">
        <w:rPr>
          <w:rFonts w:ascii="Calibri Light" w:eastAsia="DIN-Regular" w:hAnsi="Calibri Light" w:cs="DIN-Regular"/>
          <w:color w:val="auto"/>
          <w:sz w:val="34"/>
          <w:szCs w:val="34"/>
        </w:rPr>
        <w:t>rådgiver</w:t>
      </w:r>
      <w:r w:rsidR="00422152" w:rsidRPr="00422152">
        <w:rPr>
          <w:rFonts w:ascii="Calibri Light" w:eastAsia="DIN-Regular" w:hAnsi="Calibri Light" w:cs="DIN-Regular"/>
          <w:color w:val="auto"/>
          <w:sz w:val="34"/>
          <w:szCs w:val="34"/>
        </w:rPr>
        <w:t xml:space="preserve"> og </w:t>
      </w:r>
      <w:r w:rsidR="00E82536">
        <w:rPr>
          <w:rFonts w:ascii="Calibri Light" w:eastAsia="DIN-Regular" w:hAnsi="Calibri Light" w:cs="DIN-Regular"/>
          <w:color w:val="auto"/>
          <w:sz w:val="34"/>
          <w:szCs w:val="34"/>
        </w:rPr>
        <w:t>bedriftshelsetjenesten</w:t>
      </w:r>
      <w:r w:rsidRPr="00422152">
        <w:rPr>
          <w:rFonts w:ascii="Calibri Light" w:eastAsia="DIN-Regular" w:hAnsi="Calibri Light" w:cs="DIN-Regular"/>
          <w:color w:val="auto"/>
          <w:sz w:val="34"/>
          <w:szCs w:val="34"/>
        </w:rPr>
        <w:t xml:space="preserve"> kan bistå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 enhetene i HMS</w:t>
      </w:r>
      <w:r w:rsidR="00856494" w:rsidRPr="00A20AAC">
        <w:rPr>
          <w:rFonts w:ascii="Calibri Light" w:eastAsia="DIN-Regular" w:hAnsi="Calibri Light" w:cs="DIN-Regular"/>
          <w:color w:val="auto"/>
          <w:sz w:val="34"/>
          <w:szCs w:val="34"/>
        </w:rPr>
        <w:t>-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arbeidet</w:t>
      </w:r>
      <w:r w:rsidR="00CC2F9A" w:rsidRPr="00A20AAC">
        <w:rPr>
          <w:rFonts w:ascii="DIN-Regular" w:eastAsia="DIN-Regular" w:cs="DIN-Regular"/>
          <w:sz w:val="34"/>
          <w:szCs w:val="34"/>
        </w:rPr>
        <w:t>.</w:t>
      </w:r>
    </w:p>
    <w:p w14:paraId="33373C02" w14:textId="77777777" w:rsidR="00A20AAC" w:rsidRDefault="00A20AAC" w:rsidP="00856494">
      <w:pPr>
        <w:spacing w:before="480"/>
        <w:rPr>
          <w:rFonts w:ascii="DIN-Regular" w:eastAsia="DIN-Regular" w:cs="DIN-Regular"/>
          <w:sz w:val="34"/>
          <w:szCs w:val="34"/>
        </w:rPr>
      </w:pPr>
    </w:p>
    <w:p w14:paraId="6905D651" w14:textId="77777777" w:rsidR="00A20AAC" w:rsidRPr="00A20AAC" w:rsidRDefault="00A20AAC" w:rsidP="00856494">
      <w:pPr>
        <w:spacing w:before="480"/>
        <w:rPr>
          <w:rFonts w:ascii="DIN-Regular" w:eastAsia="DIN-Regular" w:cs="DIN-Regular"/>
          <w:sz w:val="34"/>
          <w:szCs w:val="34"/>
        </w:rPr>
      </w:pPr>
    </w:p>
    <w:p w14:paraId="1FFBC71B" w14:textId="77777777" w:rsidR="00CC2F9A" w:rsidRPr="00A20AAC" w:rsidRDefault="00CC2F9A" w:rsidP="00CC2F9A">
      <w:pPr>
        <w:pStyle w:val="Overskrift2"/>
        <w:numPr>
          <w:ilvl w:val="1"/>
          <w:numId w:val="16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6" w:name="_Toc179803647"/>
      <w:r w:rsidRPr="00A20AAC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BYGNINGSMESSIG DRIFTSPERSONELL</w:t>
      </w:r>
      <w:bookmarkEnd w:id="6"/>
    </w:p>
    <w:p w14:paraId="3230F89D" w14:textId="77777777" w:rsidR="00E82536" w:rsidRPr="00E82536" w:rsidRDefault="00E82536" w:rsidP="00E82536">
      <w:pPr>
        <w:autoSpaceDE w:val="0"/>
        <w:autoSpaceDN w:val="0"/>
        <w:adjustRightInd w:val="0"/>
        <w:spacing w:before="20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bookmarkStart w:id="7" w:name="_Hlk164682723"/>
      <w:bookmarkStart w:id="8" w:name="_Hlk117080739"/>
      <w:bookmarkStart w:id="9" w:name="_Hlk115092452"/>
      <w:r w:rsidRPr="00E82536">
        <w:rPr>
          <w:rFonts w:ascii="Calibri Light" w:eastAsia="DIN-Regular" w:hAnsi="Calibri Light" w:cs="DIN-Regular"/>
          <w:color w:val="auto"/>
          <w:sz w:val="34"/>
          <w:szCs w:val="34"/>
        </w:rPr>
        <w:t>Driftspersonell fra seksjon eiendom skal gis opplæring slik at de kan gjennomføre arbeidet på de ulike verksteder/laboratorier på en sikker måte. Ansvaret for opplæring er seksjon eiendom og HMS kontakt ved den enkelte enhet skal sørge for at de får informasjon.</w:t>
      </w:r>
    </w:p>
    <w:p w14:paraId="1BBE61B9" w14:textId="77777777" w:rsidR="00E82536" w:rsidRPr="00E82536" w:rsidRDefault="00E82536" w:rsidP="00E82536">
      <w:pPr>
        <w:autoSpaceDE w:val="0"/>
        <w:autoSpaceDN w:val="0"/>
        <w:adjustRightInd w:val="0"/>
        <w:spacing w:before="10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E82536">
        <w:rPr>
          <w:rFonts w:ascii="Calibri Light" w:eastAsia="DIN-Regular" w:hAnsi="Calibri Light" w:cs="DIN-Regular"/>
          <w:color w:val="auto"/>
          <w:sz w:val="34"/>
          <w:szCs w:val="34"/>
        </w:rPr>
        <w:t>Seksjon Renhold skal informere om endring blant renholdspersonalet. HMS kontakt ved kunst- og håndverk skal sørge for at renholdspersonell har den informasjon det er behov for forhold til farlige maskiner og kjemikalier.</w:t>
      </w:r>
    </w:p>
    <w:bookmarkEnd w:id="7"/>
    <w:bookmarkEnd w:id="8"/>
    <w:p w14:paraId="06F57985" w14:textId="77777777" w:rsidR="00CC2F9A" w:rsidRPr="00A20AAC" w:rsidRDefault="00CC2F9A" w:rsidP="00722E86">
      <w:pPr>
        <w:autoSpaceDE w:val="0"/>
        <w:autoSpaceDN w:val="0"/>
        <w:adjustRightInd w:val="0"/>
        <w:spacing w:before="200" w:after="0" w:line="240" w:lineRule="auto"/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  <w:t>Renholdere skal:</w:t>
      </w:r>
    </w:p>
    <w:p w14:paraId="12438E2E" w14:textId="77777777" w:rsidR="00CC2F9A" w:rsidRPr="00A20AAC" w:rsidRDefault="00CC2F9A" w:rsidP="00CC2F9A">
      <w:pPr>
        <w:pStyle w:val="Listeavsnitt"/>
        <w:autoSpaceDE w:val="0"/>
        <w:autoSpaceDN w:val="0"/>
        <w:adjustRightInd w:val="0"/>
        <w:spacing w:before="60" w:after="0" w:line="240" w:lineRule="auto"/>
        <w:ind w:left="709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Benytte påbudt verneutstyr.</w:t>
      </w:r>
    </w:p>
    <w:p w14:paraId="44B22A4A" w14:textId="77777777" w:rsidR="00CC2F9A" w:rsidRPr="00A20AAC" w:rsidRDefault="00CC2F9A" w:rsidP="00CC2F9A">
      <w:pPr>
        <w:pStyle w:val="Listeavsnitt"/>
        <w:autoSpaceDE w:val="0"/>
        <w:autoSpaceDN w:val="0"/>
        <w:adjustRightInd w:val="0"/>
        <w:spacing w:before="60" w:after="0" w:line="240" w:lineRule="auto"/>
        <w:ind w:left="709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4066F5" w:rsidRPr="00A20AAC">
        <w:rPr>
          <w:rFonts w:ascii="Calibri Light" w:eastAsia="DIN-Regular" w:hAnsi="Calibri Light" w:cs="DIN-Regular"/>
          <w:color w:val="auto"/>
          <w:sz w:val="34"/>
          <w:szCs w:val="34"/>
        </w:rPr>
        <w:t>K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un rengjøre ryddede benker og arbeidsplasser.</w:t>
      </w:r>
    </w:p>
    <w:p w14:paraId="020D3FD7" w14:textId="4307639D" w:rsidR="00CC2F9A" w:rsidRPr="00314E9F" w:rsidRDefault="00CC2F9A" w:rsidP="00C63BB4">
      <w:pPr>
        <w:pStyle w:val="Listeavsnitt"/>
        <w:autoSpaceDE w:val="0"/>
        <w:autoSpaceDN w:val="0"/>
        <w:adjustRightInd w:val="0"/>
        <w:spacing w:before="60" w:after="0" w:line="240" w:lineRule="auto"/>
        <w:ind w:left="709" w:hanging="376"/>
        <w:rPr>
          <w:rFonts w:ascii="Calibri Light" w:eastAsia="DIN-Regular" w:hAnsi="Calibri Light" w:cs="DIN-Regular"/>
          <w:b/>
          <w:i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bookmarkStart w:id="10" w:name="_Hlk117081273"/>
      <w:r w:rsidR="00706E36" w:rsidRPr="008C2519">
        <w:rPr>
          <w:rFonts w:ascii="Calibri Light" w:eastAsia="DIN-Regular" w:hAnsi="Calibri Light" w:cs="DIN-Regular"/>
          <w:color w:val="auto"/>
          <w:sz w:val="34"/>
          <w:szCs w:val="34"/>
        </w:rPr>
        <w:t>Ikke flytte apparatur og utstyr for lettere å kunne utføre renhold, uten at dette er avtalt med avdelingen</w:t>
      </w:r>
      <w:r w:rsidR="00706E36" w:rsidRPr="008C2519">
        <w:rPr>
          <w:rFonts w:ascii="Calibri Light" w:eastAsia="DIN-Regular" w:hAnsi="Calibri Light" w:cs="DIN-Regular"/>
          <w:b/>
          <w:i/>
          <w:color w:val="auto"/>
          <w:sz w:val="34"/>
          <w:szCs w:val="34"/>
        </w:rPr>
        <w:t>.</w:t>
      </w:r>
    </w:p>
    <w:bookmarkEnd w:id="10"/>
    <w:p w14:paraId="5156BE3F" w14:textId="77777777" w:rsidR="00CC2F9A" w:rsidRPr="00A20AAC" w:rsidRDefault="00CC2F9A" w:rsidP="00CC2F9A">
      <w:pPr>
        <w:pStyle w:val="Listeavsnitt"/>
        <w:autoSpaceDE w:val="0"/>
        <w:autoSpaceDN w:val="0"/>
        <w:adjustRightInd w:val="0"/>
        <w:spacing w:before="60" w:after="0" w:line="240" w:lineRule="auto"/>
        <w:ind w:left="709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4066F5" w:rsidRPr="00A20AAC">
        <w:rPr>
          <w:rFonts w:ascii="Calibri Light" w:eastAsia="DIN-Regular" w:hAnsi="Calibri Light" w:cs="DIN-Regular"/>
          <w:color w:val="auto"/>
          <w:sz w:val="34"/>
          <w:szCs w:val="34"/>
        </w:rPr>
        <w:t>I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kke rengjøre avtrekksskap.</w:t>
      </w:r>
    </w:p>
    <w:p w14:paraId="07CD5800" w14:textId="77777777" w:rsidR="00CC2F9A" w:rsidRPr="00A20AAC" w:rsidRDefault="00CC2F9A" w:rsidP="00CC2F9A">
      <w:pPr>
        <w:pStyle w:val="Listeavsnitt"/>
        <w:autoSpaceDE w:val="0"/>
        <w:autoSpaceDN w:val="0"/>
        <w:adjustRightInd w:val="0"/>
        <w:spacing w:before="60" w:after="0" w:line="240" w:lineRule="auto"/>
        <w:ind w:left="709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4066F5" w:rsidRPr="00A20AAC">
        <w:rPr>
          <w:rFonts w:ascii="Calibri Light" w:eastAsia="DIN-Regular" w:hAnsi="Calibri Light" w:cs="DIN-Regular"/>
          <w:color w:val="auto"/>
          <w:sz w:val="34"/>
          <w:szCs w:val="34"/>
        </w:rPr>
        <w:t>I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kke rengjøre søl av kjemikalier eller knust glass, selv om de har forårsaket det selv.</w:t>
      </w:r>
    </w:p>
    <w:p w14:paraId="3388D89B" w14:textId="52A04CFD" w:rsidR="00CC2F9A" w:rsidRPr="00A20AAC" w:rsidRDefault="00CC2F9A" w:rsidP="00CC2F9A">
      <w:pPr>
        <w:pStyle w:val="Listeavsnitt"/>
        <w:autoSpaceDE w:val="0"/>
        <w:autoSpaceDN w:val="0"/>
        <w:adjustRightInd w:val="0"/>
        <w:spacing w:before="60" w:after="0" w:line="240" w:lineRule="auto"/>
        <w:ind w:left="709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4066F5" w:rsidRPr="00A20AAC">
        <w:rPr>
          <w:rFonts w:ascii="Calibri Light" w:eastAsia="DIN-Regular" w:hAnsi="Calibri Light" w:cs="DIN-Regular"/>
          <w:color w:val="auto"/>
          <w:sz w:val="34"/>
          <w:szCs w:val="34"/>
        </w:rPr>
        <w:t>M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elde rot og søl til ansvarlig person på instituttet.</w:t>
      </w:r>
    </w:p>
    <w:p w14:paraId="23EA7F69" w14:textId="77777777" w:rsidR="00CC2F9A" w:rsidRPr="00A20AAC" w:rsidRDefault="00CC2F9A" w:rsidP="00CC2F9A">
      <w:pPr>
        <w:pStyle w:val="Listeavsnitt"/>
        <w:autoSpaceDE w:val="0"/>
        <w:autoSpaceDN w:val="0"/>
        <w:adjustRightInd w:val="0"/>
        <w:spacing w:before="60" w:after="0" w:line="240" w:lineRule="auto"/>
        <w:ind w:left="709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4066F5" w:rsidRPr="00A20AAC">
        <w:rPr>
          <w:rFonts w:ascii="Calibri Light" w:eastAsia="DIN-Regular" w:hAnsi="Calibri Light" w:cs="DIN-Regular"/>
          <w:color w:val="auto"/>
          <w:sz w:val="34"/>
          <w:szCs w:val="34"/>
        </w:rPr>
        <w:t>V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ed søl av kjemikalier og farlige stoffer på klær eller</w:t>
      </w:r>
    </w:p>
    <w:p w14:paraId="7626B575" w14:textId="77777777" w:rsidR="00CC2F9A" w:rsidRPr="00A20AAC" w:rsidRDefault="00CC2F9A" w:rsidP="00CC2F9A">
      <w:pPr>
        <w:pStyle w:val="Listeavsnitt"/>
        <w:autoSpaceDE w:val="0"/>
        <w:autoSpaceDN w:val="0"/>
        <w:adjustRightInd w:val="0"/>
        <w:spacing w:before="60" w:after="0" w:line="240" w:lineRule="auto"/>
        <w:ind w:left="709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   kropp kontakte ansatte ved instituttet for førstehjelp.</w:t>
      </w:r>
    </w:p>
    <w:bookmarkEnd w:id="9"/>
    <w:p w14:paraId="460C534C" w14:textId="77777777" w:rsidR="00CC2F9A" w:rsidRPr="00A20AAC" w:rsidRDefault="00CC2F9A" w:rsidP="00722E86">
      <w:pPr>
        <w:autoSpaceDE w:val="0"/>
        <w:autoSpaceDN w:val="0"/>
        <w:adjustRightInd w:val="0"/>
        <w:spacing w:before="200" w:after="0" w:line="240" w:lineRule="auto"/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  <w:t>Øvrig byg</w:t>
      </w:r>
      <w:r w:rsidR="00002A58"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  <w:t>n</w:t>
      </w:r>
      <w:r w:rsidRPr="00A20AAC"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  <w:t>ingsmessig driftspersonell skal:</w:t>
      </w:r>
    </w:p>
    <w:p w14:paraId="61E465F2" w14:textId="77777777" w:rsidR="00CC2F9A" w:rsidRPr="00A20AAC" w:rsidRDefault="00CC2F9A" w:rsidP="004066F5">
      <w:pPr>
        <w:pStyle w:val="Listeavsnitt"/>
        <w:autoSpaceDE w:val="0"/>
        <w:autoSpaceDN w:val="0"/>
        <w:adjustRightInd w:val="0"/>
        <w:spacing w:before="60" w:after="0" w:line="240" w:lineRule="auto"/>
        <w:ind w:left="660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4066F5" w:rsidRPr="00A20AAC">
        <w:rPr>
          <w:rFonts w:ascii="Calibri Light" w:eastAsia="DIN-Regular" w:hAnsi="Calibri Light" w:cs="DIN-Regular"/>
          <w:color w:val="auto"/>
          <w:sz w:val="34"/>
          <w:szCs w:val="34"/>
        </w:rPr>
        <w:t>A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vtale arbeidet med stedlig ledelse før oppstart.</w:t>
      </w:r>
    </w:p>
    <w:p w14:paraId="1227DEDE" w14:textId="77777777" w:rsidR="00CC2F9A" w:rsidRPr="00A20AAC" w:rsidRDefault="00CC2F9A" w:rsidP="004066F5">
      <w:pPr>
        <w:pStyle w:val="Listeavsnitt"/>
        <w:autoSpaceDE w:val="0"/>
        <w:autoSpaceDN w:val="0"/>
        <w:adjustRightInd w:val="0"/>
        <w:spacing w:before="60" w:after="0" w:line="240" w:lineRule="auto"/>
        <w:ind w:left="660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4066F5" w:rsidRPr="00A20AAC">
        <w:rPr>
          <w:rFonts w:ascii="Calibri Light" w:eastAsia="DIN-Regular" w:hAnsi="Calibri Light" w:cs="DIN-Regular"/>
          <w:color w:val="auto"/>
          <w:sz w:val="34"/>
          <w:szCs w:val="34"/>
        </w:rPr>
        <w:t>B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enytte påbudt verneutstyr.</w:t>
      </w:r>
    </w:p>
    <w:p w14:paraId="0504A19C" w14:textId="77777777" w:rsidR="00C63BB4" w:rsidRDefault="00CC2F9A" w:rsidP="00C63BB4">
      <w:pPr>
        <w:pStyle w:val="Listeavsnitt"/>
        <w:autoSpaceDE w:val="0"/>
        <w:autoSpaceDN w:val="0"/>
        <w:adjustRightInd w:val="0"/>
        <w:spacing w:before="60" w:after="0" w:line="240" w:lineRule="auto"/>
        <w:ind w:left="660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C63BB4" w:rsidRPr="00A20AAC">
        <w:rPr>
          <w:rFonts w:ascii="Calibri Light" w:eastAsia="DIN-Regular" w:hAnsi="Calibri Light" w:cs="DIN-Regular"/>
          <w:color w:val="auto"/>
          <w:sz w:val="34"/>
          <w:szCs w:val="34"/>
        </w:rPr>
        <w:t>Ikke flytte apparatur og utstyr</w:t>
      </w:r>
      <w:r w:rsidR="00C63BB4" w:rsidRPr="00B2316E">
        <w:rPr>
          <w:rFonts w:ascii="Arial" w:hAnsi="Arial" w:cs="Arial"/>
          <w:color w:val="000000"/>
        </w:rPr>
        <w:t xml:space="preserve"> </w:t>
      </w:r>
      <w:r w:rsidR="00C63BB4" w:rsidRPr="00B2316E">
        <w:rPr>
          <w:rFonts w:ascii="Calibri Light" w:hAnsi="Calibri Light" w:cs="Calibri Light"/>
          <w:color w:val="000000"/>
          <w:sz w:val="34"/>
          <w:szCs w:val="34"/>
        </w:rPr>
        <w:t>som er merket uten å ta kontakt</w:t>
      </w:r>
      <w:r w:rsidR="00C63BB4"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</w:p>
    <w:p w14:paraId="1EDC4DE7" w14:textId="4BF805D5" w:rsidR="00CC2F9A" w:rsidRPr="00A20AAC" w:rsidRDefault="00CC2F9A" w:rsidP="00C63BB4">
      <w:pPr>
        <w:pStyle w:val="Listeavsnitt"/>
        <w:autoSpaceDE w:val="0"/>
        <w:autoSpaceDN w:val="0"/>
        <w:adjustRightInd w:val="0"/>
        <w:spacing w:before="60" w:after="0" w:line="240" w:lineRule="auto"/>
        <w:ind w:left="660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4066F5" w:rsidRPr="00A20AAC">
        <w:rPr>
          <w:rFonts w:ascii="Calibri Light" w:eastAsia="DIN-Regular" w:hAnsi="Calibri Light" w:cs="DIN-Regular"/>
          <w:color w:val="auto"/>
          <w:sz w:val="34"/>
          <w:szCs w:val="34"/>
        </w:rPr>
        <w:t>I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kke rengjøre søl av kjemikalier eller knust glass, selv om</w:t>
      </w:r>
      <w:r w:rsidR="00722E86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de har forårsaket det selv.</w:t>
      </w:r>
    </w:p>
    <w:p w14:paraId="58B8A199" w14:textId="4145FB7F" w:rsidR="00CC2F9A" w:rsidRPr="00A20AAC" w:rsidRDefault="00CC2F9A" w:rsidP="00826EA7">
      <w:pPr>
        <w:pStyle w:val="Listeavsnitt"/>
        <w:autoSpaceDE w:val="0"/>
        <w:autoSpaceDN w:val="0"/>
        <w:adjustRightInd w:val="0"/>
        <w:spacing w:before="60" w:after="0" w:line="240" w:lineRule="auto"/>
        <w:ind w:left="660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4066F5" w:rsidRPr="00A20AAC">
        <w:rPr>
          <w:rFonts w:ascii="Calibri Light" w:eastAsia="DIN-Regular" w:hAnsi="Calibri Light" w:cs="DIN-Regular"/>
          <w:color w:val="auto"/>
          <w:sz w:val="34"/>
          <w:szCs w:val="34"/>
        </w:rPr>
        <w:t>M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elde rot og søl til ansvarlig person på instituttet</w:t>
      </w:r>
    </w:p>
    <w:p w14:paraId="3E1C4A91" w14:textId="30B21A89" w:rsidR="00CC2F9A" w:rsidRPr="00A20AAC" w:rsidRDefault="00CC2F9A" w:rsidP="00722E86">
      <w:pPr>
        <w:pStyle w:val="Listeavsnitt"/>
        <w:autoSpaceDE w:val="0"/>
        <w:autoSpaceDN w:val="0"/>
        <w:adjustRightInd w:val="0"/>
        <w:spacing w:before="60" w:after="0" w:line="240" w:lineRule="auto"/>
        <w:ind w:left="567" w:hanging="283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26767F">
        <w:rPr>
          <w:rFonts w:ascii="Calibri Light" w:eastAsia="DIN-Regular" w:hAnsi="Calibri Light" w:cs="DIN-Regular"/>
          <w:color w:val="auto"/>
          <w:sz w:val="34"/>
          <w:szCs w:val="34"/>
        </w:rPr>
        <w:t>V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ed søl av kjemikalier og farlige stoffer på klær eller</w:t>
      </w:r>
      <w:r w:rsidR="00722E86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kropp kontakte ansatte ved instituttet for førstehjelp.</w:t>
      </w:r>
    </w:p>
    <w:p w14:paraId="5E656A4D" w14:textId="77777777" w:rsidR="004066F5" w:rsidRPr="00722E86" w:rsidRDefault="004066F5" w:rsidP="004066F5">
      <w:pPr>
        <w:pStyle w:val="Overskrift2"/>
        <w:numPr>
          <w:ilvl w:val="1"/>
          <w:numId w:val="16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11" w:name="_Toc179803648"/>
      <w:r w:rsidRPr="00722E86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ANSATTE SOM HAR TIL OPPGAVE Å LEDE ANDRE</w:t>
      </w:r>
      <w:bookmarkEnd w:id="11"/>
    </w:p>
    <w:p w14:paraId="74574E32" w14:textId="40FACD62" w:rsidR="00E82536" w:rsidRPr="00E82536" w:rsidRDefault="00E82536" w:rsidP="00E82536">
      <w:pPr>
        <w:autoSpaceDE w:val="0"/>
        <w:autoSpaceDN w:val="0"/>
        <w:adjustRightInd w:val="0"/>
        <w:spacing w:before="360" w:after="0" w:line="240" w:lineRule="auto"/>
        <w:rPr>
          <w:rFonts w:ascii="Calibri Light" w:eastAsia="DIN-Regular" w:hAnsi="Calibri Light" w:cs="Calibri Light"/>
          <w:color w:val="000000" w:themeColor="text1"/>
          <w:sz w:val="34"/>
          <w:szCs w:val="34"/>
        </w:rPr>
      </w:pPr>
      <w:bookmarkStart w:id="12" w:name="_Hlk146532790"/>
      <w:r>
        <w:rPr>
          <w:rFonts w:ascii="Calibri Light" w:eastAsia="DIN-Regular" w:hAnsi="Calibri Light" w:cs="DIN-Regular"/>
          <w:color w:val="auto"/>
          <w:sz w:val="34"/>
          <w:szCs w:val="34"/>
        </w:rPr>
        <w:t>A</w:t>
      </w:r>
      <w:r w:rsidRPr="00E82536">
        <w:rPr>
          <w:rFonts w:ascii="Calibri Light" w:eastAsia="DIN-Regular" w:hAnsi="Calibri Light" w:cs="DIN-Regular"/>
          <w:color w:val="auto"/>
          <w:sz w:val="34"/>
          <w:szCs w:val="34"/>
        </w:rPr>
        <w:t xml:space="preserve">nsatte som har til oppgave å lede eller kontrollere andre arbeidstakere, skal påse at hensynet til sikkerhet og helse blir ivaretatt under planleggingen og utførelsen av de arbeidsoppgaver som hører til under eget ansvarsområde, </w:t>
      </w:r>
      <w:bookmarkStart w:id="13" w:name="_Hlk122436660"/>
      <w:r w:rsidRPr="00E82536">
        <w:rPr>
          <w:rFonts w:ascii="Calibri Light" w:eastAsia="DIN-Regular" w:hAnsi="Calibri Light" w:cs="DIN-Regular"/>
          <w:color w:val="auto"/>
          <w:sz w:val="34"/>
          <w:szCs w:val="34"/>
        </w:rPr>
        <w:t xml:space="preserve">samt gjennomgå lovpålagt HMS </w:t>
      </w:r>
      <w:r w:rsidRPr="00E82536">
        <w:rPr>
          <w:rFonts w:ascii="Calibri Light" w:eastAsia="DIN-Regular" w:hAnsi="Calibri Light" w:cs="Calibri Light"/>
          <w:color w:val="000000" w:themeColor="text1"/>
          <w:sz w:val="34"/>
          <w:szCs w:val="34"/>
        </w:rPr>
        <w:t>opplæring,</w:t>
      </w:r>
      <w:r w:rsidRPr="00E82536">
        <w:rPr>
          <w:rFonts w:ascii="Calibri Light" w:hAnsi="Calibri Light" w:cs="Calibri Light"/>
          <w:color w:val="000000" w:themeColor="text1"/>
          <w:sz w:val="34"/>
          <w:szCs w:val="34"/>
          <w:shd w:val="clear" w:color="auto" w:fill="FFFFFF"/>
        </w:rPr>
        <w:t xml:space="preserve"> AML § 3-2 første ledd bokstav b.</w:t>
      </w:r>
      <w:r w:rsidRPr="00E82536">
        <w:rPr>
          <w:rFonts w:ascii="Calibri Light" w:eastAsia="DIN-Regular" w:hAnsi="Calibri Light" w:cs="Calibri Light"/>
          <w:color w:val="000000" w:themeColor="text1"/>
          <w:sz w:val="34"/>
          <w:szCs w:val="34"/>
        </w:rPr>
        <w:t xml:space="preserve"> </w:t>
      </w:r>
    </w:p>
    <w:bookmarkEnd w:id="13"/>
    <w:p w14:paraId="545FCBD3" w14:textId="77777777" w:rsidR="00E82536" w:rsidRPr="00E82536" w:rsidRDefault="00E82536" w:rsidP="00E82536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E82536">
        <w:rPr>
          <w:rFonts w:ascii="Calibri Light" w:eastAsia="DIN-Regular" w:hAnsi="Calibri Light" w:cs="DIN-Regular"/>
          <w:color w:val="auto"/>
          <w:sz w:val="34"/>
          <w:szCs w:val="34"/>
        </w:rPr>
        <w:t>Eksempler på slike ansatte er; HMS kontakter, veiledere og laboratorieledere.</w:t>
      </w:r>
    </w:p>
    <w:bookmarkEnd w:id="12"/>
    <w:p w14:paraId="37F49B47" w14:textId="77777777" w:rsidR="003C7A5E" w:rsidRPr="00722E86" w:rsidRDefault="003C7A5E" w:rsidP="004066F5">
      <w:pPr>
        <w:spacing w:before="60"/>
        <w:rPr>
          <w:rFonts w:ascii="Calibri Light" w:eastAsia="DIN-Regular" w:hAnsi="Calibri Light" w:cs="DIN-Regular"/>
          <w:color w:val="auto"/>
          <w:sz w:val="34"/>
          <w:szCs w:val="34"/>
        </w:rPr>
      </w:pPr>
    </w:p>
    <w:p w14:paraId="3DF5CB0F" w14:textId="77777777" w:rsidR="003C7A5E" w:rsidRDefault="003C7A5E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197BD73E" w14:textId="77777777" w:rsidR="00792502" w:rsidRDefault="00792502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3EFD225E" w14:textId="77777777" w:rsidR="00AE2FBE" w:rsidRDefault="00AE2FBE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101C3682" w14:textId="77777777" w:rsidR="00722E86" w:rsidRDefault="00722E86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2563E235" w14:textId="77777777" w:rsidR="00722E86" w:rsidRDefault="00722E86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03E9E1F3" w14:textId="77777777" w:rsidR="00722E86" w:rsidRDefault="00722E86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3E8DE0D3" w14:textId="77777777" w:rsidR="00722E86" w:rsidRDefault="00722E86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63F6C54F" w14:textId="77777777" w:rsidR="00722E86" w:rsidRDefault="00722E86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0CFC4C8E" w14:textId="77777777" w:rsidR="00722E86" w:rsidRDefault="00722E86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4611A9CB" w14:textId="77777777" w:rsidR="00722E86" w:rsidRDefault="00722E86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2EABB227" w14:textId="77777777" w:rsidR="00722E86" w:rsidRDefault="00722E86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0BDE611B" w14:textId="77777777" w:rsidR="00AE2FBE" w:rsidRDefault="00AE2FBE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6D40019A" w14:textId="77777777" w:rsidR="003C7A5E" w:rsidRPr="003C7A5E" w:rsidRDefault="003C7A5E" w:rsidP="004066F5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r w:rsidRPr="003C7A5E">
        <w:rPr>
          <w:rFonts w:ascii="Calibri" w:hAnsi="Calibri"/>
          <w:color w:val="003E75" w:themeColor="background2" w:themeShade="40"/>
          <w:sz w:val="96"/>
          <w:szCs w:val="96"/>
        </w:rPr>
        <w:lastRenderedPageBreak/>
        <w:t>2</w:t>
      </w:r>
    </w:p>
    <w:p w14:paraId="4B8A6502" w14:textId="1F7E0E29" w:rsidR="003C7A5E" w:rsidRDefault="003C7A5E" w:rsidP="003C7A5E">
      <w:pPr>
        <w:pStyle w:val="Overskrift1"/>
        <w:ind w:right="1701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bookmarkStart w:id="14" w:name="_Toc179803649"/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>GENERELT OM SIKKERHET I LABORATORIER OG VERKSTEDER</w:t>
      </w:r>
      <w:bookmarkEnd w:id="14"/>
    </w:p>
    <w:p w14:paraId="1751E581" w14:textId="583D490D" w:rsidR="000F08DB" w:rsidRPr="000F08DB" w:rsidRDefault="000F08DB" w:rsidP="000F08DB"/>
    <w:p w14:paraId="3BDE4F4B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5A94CA62" w14:textId="546529FE" w:rsidR="000F08DB" w:rsidRDefault="00440A49" w:rsidP="00440A49">
      <w:pPr>
        <w:ind w:firstLine="99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>
        <w:rPr>
          <w:noProof/>
        </w:rPr>
        <w:drawing>
          <wp:inline distT="0" distB="0" distL="0" distR="0" wp14:anchorId="4808C599" wp14:editId="13914DA2">
            <wp:extent cx="4062783" cy="1725433"/>
            <wp:effectExtent l="0" t="0" r="0" b="8255"/>
            <wp:docPr id="21" name="Bilde 21" descr="HMS &amp; Kvalitet - Unimek AS - Bry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MS &amp; Kvalitet - Unimek AS - Bry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7160" cy="1735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D6F2F" w14:textId="77777777" w:rsidR="00440A49" w:rsidRDefault="00440A49" w:rsidP="00440A49">
      <w:pPr>
        <w:ind w:firstLine="99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7FEAD9E7" w14:textId="77777777" w:rsidR="00440A49" w:rsidRDefault="00440A49" w:rsidP="00440A49">
      <w:pPr>
        <w:ind w:firstLine="99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71D6C665" w14:textId="77777777" w:rsidR="00440A49" w:rsidRDefault="00440A49" w:rsidP="00440A49">
      <w:pPr>
        <w:ind w:firstLine="99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1924FF26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3B5D1DB6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7E499ED6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695F8222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10103F13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5A5084E2" w14:textId="2EA5139C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5E06A8CB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408653A8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7C441AAF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5BC0B6CA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0B31501B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7DDAE4C9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161F3020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45860355" w14:textId="77777777" w:rsidR="000F08DB" w:rsidRPr="00722E86" w:rsidRDefault="000F08DB" w:rsidP="00440A49">
      <w:pPr>
        <w:pStyle w:val="Overskrift2"/>
        <w:numPr>
          <w:ilvl w:val="1"/>
          <w:numId w:val="17"/>
        </w:numPr>
        <w:spacing w:before="0"/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15" w:name="_Toc179803650"/>
      <w:r w:rsidRPr="00722E86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GENERELLE HMS BESTEMMELSER</w:t>
      </w:r>
      <w:bookmarkEnd w:id="15"/>
    </w:p>
    <w:p w14:paraId="413AA733" w14:textId="77777777" w:rsidR="000F08DB" w:rsidRPr="000F08DB" w:rsidRDefault="000F08DB" w:rsidP="000F08DB">
      <w:pPr>
        <w:pStyle w:val="Listeavsnitt"/>
        <w:ind w:left="570"/>
        <w:rPr>
          <w:b/>
          <w:bCs/>
        </w:rPr>
      </w:pPr>
    </w:p>
    <w:p w14:paraId="022D28C5" w14:textId="77777777" w:rsidR="000F08DB" w:rsidRPr="00722E86" w:rsidRDefault="000F08DB" w:rsidP="000F08DB">
      <w:pPr>
        <w:rPr>
          <w:rFonts w:ascii="Calibri Light" w:hAnsi="Calibri Light"/>
          <w:color w:val="auto"/>
          <w:sz w:val="34"/>
          <w:szCs w:val="34"/>
        </w:rPr>
      </w:pPr>
      <w:r w:rsidRPr="00722E86">
        <w:rPr>
          <w:rFonts w:ascii="Calibri Light" w:hAnsi="Calibri Light"/>
          <w:color w:val="auto"/>
          <w:sz w:val="34"/>
          <w:szCs w:val="34"/>
        </w:rPr>
        <w:t xml:space="preserve">Alle skal gjøre seg kjent med HMS-bestemmelser, </w:t>
      </w:r>
      <w:r w:rsidR="00002A58">
        <w:rPr>
          <w:rFonts w:ascii="Calibri Light" w:hAnsi="Calibri Light"/>
          <w:color w:val="auto"/>
          <w:sz w:val="34"/>
          <w:szCs w:val="34"/>
        </w:rPr>
        <w:t>adgangskort</w:t>
      </w:r>
      <w:r w:rsidRPr="00722E86">
        <w:rPr>
          <w:rFonts w:ascii="Calibri Light" w:hAnsi="Calibri Light"/>
          <w:color w:val="auto"/>
          <w:sz w:val="34"/>
          <w:szCs w:val="34"/>
        </w:rPr>
        <w:t xml:space="preserve">, rømningsveier, plassering og bruk av alarmer, brannsluknings- og førstehjelpsutstyr. </w:t>
      </w:r>
    </w:p>
    <w:p w14:paraId="6436E0F4" w14:textId="77777777" w:rsidR="0047402B" w:rsidRPr="00722E86" w:rsidRDefault="000F08DB" w:rsidP="0047402B">
      <w:pPr>
        <w:spacing w:before="60" w:after="0"/>
        <w:ind w:left="284" w:hanging="284"/>
        <w:rPr>
          <w:rFonts w:ascii="Calibri Light" w:hAnsi="Calibri Light"/>
          <w:color w:val="auto"/>
          <w:sz w:val="34"/>
          <w:szCs w:val="34"/>
        </w:rPr>
      </w:pPr>
      <w:r w:rsidRPr="00722E86">
        <w:rPr>
          <w:rFonts w:ascii="Calibri Light" w:hAnsi="Calibri Light"/>
          <w:color w:val="auto"/>
          <w:sz w:val="34"/>
          <w:szCs w:val="34"/>
        </w:rPr>
        <w:t>• Risikovurdering av laboratorium, verksted og utstyr skal</w:t>
      </w:r>
      <w:r w:rsidR="00722E86">
        <w:rPr>
          <w:rFonts w:ascii="Calibri Light" w:hAnsi="Calibri Light"/>
          <w:color w:val="auto"/>
          <w:sz w:val="34"/>
          <w:szCs w:val="34"/>
        </w:rPr>
        <w:t xml:space="preserve"> </w:t>
      </w:r>
      <w:r w:rsidRPr="00722E86">
        <w:rPr>
          <w:rFonts w:ascii="Calibri Light" w:hAnsi="Calibri Light"/>
          <w:color w:val="auto"/>
          <w:sz w:val="34"/>
          <w:szCs w:val="34"/>
        </w:rPr>
        <w:t>gjennomføres</w:t>
      </w:r>
      <w:r w:rsidR="0047402B">
        <w:rPr>
          <w:rFonts w:ascii="Calibri Light" w:hAnsi="Calibri Light"/>
          <w:color w:val="auto"/>
          <w:sz w:val="34"/>
          <w:szCs w:val="34"/>
        </w:rPr>
        <w:t xml:space="preserve"> minst hvert 2. år. Det bør tas en årlig gjennomgang i eksisterende risikovurdering.</w:t>
      </w:r>
    </w:p>
    <w:p w14:paraId="23C31E8F" w14:textId="77777777" w:rsidR="000F08DB" w:rsidRPr="00722E86" w:rsidRDefault="000F08DB" w:rsidP="000F08DB">
      <w:pPr>
        <w:spacing w:before="60" w:after="0"/>
        <w:ind w:left="284" w:hanging="284"/>
        <w:rPr>
          <w:rFonts w:ascii="Calibri Light" w:hAnsi="Calibri Light"/>
          <w:color w:val="auto"/>
          <w:sz w:val="34"/>
          <w:szCs w:val="34"/>
        </w:rPr>
      </w:pPr>
      <w:r w:rsidRPr="00722E86">
        <w:rPr>
          <w:rFonts w:ascii="Calibri Light" w:hAnsi="Calibri Light"/>
          <w:color w:val="auto"/>
          <w:sz w:val="34"/>
          <w:szCs w:val="34"/>
        </w:rPr>
        <w:t>• Opplæring skal være gitt før arbeidet starter opp</w:t>
      </w:r>
      <w:r w:rsidR="00722E86">
        <w:rPr>
          <w:rFonts w:ascii="Calibri Light" w:hAnsi="Calibri Light"/>
          <w:color w:val="auto"/>
          <w:sz w:val="34"/>
          <w:szCs w:val="34"/>
        </w:rPr>
        <w:t>.</w:t>
      </w:r>
    </w:p>
    <w:p w14:paraId="0F780FD2" w14:textId="77777777" w:rsidR="000F08DB" w:rsidRPr="00722E86" w:rsidRDefault="000F08DB" w:rsidP="000F08DB">
      <w:pPr>
        <w:spacing w:before="60" w:after="0"/>
        <w:ind w:left="284" w:hanging="284"/>
        <w:rPr>
          <w:rFonts w:ascii="Calibri Light" w:hAnsi="Calibri Light"/>
          <w:color w:val="auto"/>
          <w:sz w:val="34"/>
          <w:szCs w:val="34"/>
        </w:rPr>
      </w:pPr>
      <w:r w:rsidRPr="00722E86">
        <w:rPr>
          <w:rFonts w:ascii="Calibri Light" w:hAnsi="Calibri Light"/>
          <w:color w:val="auto"/>
          <w:sz w:val="34"/>
          <w:szCs w:val="34"/>
        </w:rPr>
        <w:t>• Påbudt verneutstyr og verneinnretninger skal brukes</w:t>
      </w:r>
      <w:r w:rsidR="00722E86">
        <w:rPr>
          <w:rFonts w:ascii="Calibri Light" w:hAnsi="Calibri Light"/>
          <w:color w:val="auto"/>
          <w:sz w:val="34"/>
          <w:szCs w:val="34"/>
        </w:rPr>
        <w:t>.</w:t>
      </w:r>
      <w:r w:rsidRPr="00722E86">
        <w:rPr>
          <w:rFonts w:ascii="Calibri Light" w:hAnsi="Calibri Light"/>
          <w:color w:val="auto"/>
          <w:sz w:val="34"/>
          <w:szCs w:val="34"/>
        </w:rPr>
        <w:t xml:space="preserve"> </w:t>
      </w:r>
    </w:p>
    <w:p w14:paraId="0C03A3CA" w14:textId="77777777" w:rsidR="000F08DB" w:rsidRPr="00722E86" w:rsidRDefault="000F08DB" w:rsidP="000F08DB">
      <w:pPr>
        <w:spacing w:before="60" w:after="0"/>
        <w:ind w:left="284" w:hanging="284"/>
        <w:rPr>
          <w:rFonts w:ascii="Calibri Light" w:hAnsi="Calibri Light"/>
          <w:color w:val="auto"/>
          <w:sz w:val="34"/>
          <w:szCs w:val="34"/>
        </w:rPr>
      </w:pPr>
      <w:r w:rsidRPr="00722E86">
        <w:rPr>
          <w:rFonts w:ascii="Calibri Light" w:hAnsi="Calibri Light"/>
          <w:color w:val="auto"/>
          <w:sz w:val="34"/>
          <w:szCs w:val="34"/>
        </w:rPr>
        <w:t>• Sikkerhetsdatablad skal være tilgjengelig</w:t>
      </w:r>
      <w:r w:rsidR="00722E86">
        <w:rPr>
          <w:rFonts w:ascii="Calibri Light" w:hAnsi="Calibri Light"/>
          <w:color w:val="auto"/>
          <w:sz w:val="34"/>
          <w:szCs w:val="34"/>
        </w:rPr>
        <w:t>.</w:t>
      </w:r>
    </w:p>
    <w:p w14:paraId="02AF2E37" w14:textId="77777777" w:rsidR="000F08DB" w:rsidRPr="00722E86" w:rsidRDefault="000F08DB" w:rsidP="000F08DB">
      <w:pPr>
        <w:spacing w:before="60" w:after="0"/>
        <w:ind w:left="284" w:hanging="284"/>
        <w:rPr>
          <w:rFonts w:ascii="Calibri Light" w:hAnsi="Calibri Light"/>
          <w:color w:val="auto"/>
          <w:sz w:val="34"/>
          <w:szCs w:val="34"/>
        </w:rPr>
      </w:pPr>
      <w:r w:rsidRPr="00722E86">
        <w:rPr>
          <w:rFonts w:ascii="Calibri Light" w:hAnsi="Calibri Light"/>
          <w:color w:val="auto"/>
          <w:sz w:val="34"/>
          <w:szCs w:val="34"/>
        </w:rPr>
        <w:t>• Reager alltid på alarmer</w:t>
      </w:r>
      <w:r w:rsidR="00722E86">
        <w:rPr>
          <w:rFonts w:ascii="Calibri Light" w:hAnsi="Calibri Light"/>
          <w:color w:val="auto"/>
          <w:sz w:val="34"/>
          <w:szCs w:val="34"/>
        </w:rPr>
        <w:t>.</w:t>
      </w:r>
      <w:r w:rsidRPr="00722E86">
        <w:rPr>
          <w:rFonts w:ascii="Calibri Light" w:hAnsi="Calibri Light"/>
          <w:color w:val="auto"/>
          <w:sz w:val="34"/>
          <w:szCs w:val="34"/>
        </w:rPr>
        <w:t xml:space="preserve"> </w:t>
      </w:r>
    </w:p>
    <w:p w14:paraId="158C9F71" w14:textId="77777777" w:rsidR="000F08DB" w:rsidRPr="00722E86" w:rsidRDefault="000F08DB" w:rsidP="000F08DB">
      <w:pPr>
        <w:spacing w:before="60" w:after="0"/>
        <w:ind w:left="284" w:hanging="284"/>
        <w:rPr>
          <w:rFonts w:ascii="Calibri Light" w:hAnsi="Calibri Light"/>
          <w:color w:val="auto"/>
          <w:sz w:val="34"/>
          <w:szCs w:val="34"/>
        </w:rPr>
      </w:pPr>
      <w:r w:rsidRPr="00722E86">
        <w:rPr>
          <w:rFonts w:ascii="Calibri Light" w:hAnsi="Calibri Light"/>
          <w:color w:val="auto"/>
          <w:sz w:val="34"/>
          <w:szCs w:val="34"/>
        </w:rPr>
        <w:t xml:space="preserve">• Forlat bygning ved brannalarm. Opptre i henhold til varsel. </w:t>
      </w:r>
    </w:p>
    <w:p w14:paraId="4ECD7304" w14:textId="6FB3743F" w:rsidR="000F08DB" w:rsidRDefault="000F08DB" w:rsidP="000F08DB">
      <w:pPr>
        <w:spacing w:before="60" w:after="0"/>
        <w:ind w:left="284" w:hanging="284"/>
        <w:rPr>
          <w:rFonts w:ascii="Calibri Light" w:hAnsi="Calibri Light"/>
          <w:color w:val="auto"/>
          <w:sz w:val="34"/>
          <w:szCs w:val="34"/>
        </w:rPr>
      </w:pPr>
      <w:r w:rsidRPr="00722E86">
        <w:rPr>
          <w:rFonts w:ascii="Calibri Light" w:hAnsi="Calibri Light"/>
          <w:color w:val="auto"/>
          <w:sz w:val="34"/>
          <w:szCs w:val="34"/>
        </w:rPr>
        <w:t>• Det er ikke tillatt å spise og drikke i laboratorier og verksteder</w:t>
      </w:r>
      <w:r w:rsidR="00440A49">
        <w:rPr>
          <w:rFonts w:ascii="Calibri Light" w:hAnsi="Calibri Light"/>
          <w:color w:val="auto"/>
          <w:sz w:val="34"/>
          <w:szCs w:val="34"/>
        </w:rPr>
        <w:t>, unntatt der hvor det ikke er bruk av kjemikalier eller lignende forurensninger.</w:t>
      </w:r>
    </w:p>
    <w:p w14:paraId="69E0102B" w14:textId="77777777" w:rsidR="00792502" w:rsidRPr="00722E86" w:rsidRDefault="00792502" w:rsidP="00792502">
      <w:pPr>
        <w:pStyle w:val="Overskrift2"/>
        <w:numPr>
          <w:ilvl w:val="1"/>
          <w:numId w:val="17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16" w:name="_Toc179803651"/>
      <w:r w:rsidRPr="00722E86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OPPLÆRING</w:t>
      </w:r>
      <w:bookmarkEnd w:id="16"/>
    </w:p>
    <w:p w14:paraId="70BBFA82" w14:textId="4BEF2D3B" w:rsidR="00792502" w:rsidRPr="00722E86" w:rsidRDefault="00792502" w:rsidP="00440A49">
      <w:pPr>
        <w:autoSpaceDE w:val="0"/>
        <w:autoSpaceDN w:val="0"/>
        <w:adjustRightInd w:val="0"/>
        <w:spacing w:before="24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For at ansatte og studenter skal kunne arbeide i</w:t>
      </w:r>
      <w:r w:rsidR="00440A49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laboratorier og verksteder, skal det gis opplæring som</w:t>
      </w:r>
      <w:r w:rsidR="00440A49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minimum omfatter:</w:t>
      </w:r>
    </w:p>
    <w:p w14:paraId="51F47BBB" w14:textId="77777777" w:rsidR="0047402B" w:rsidRPr="00722E86" w:rsidRDefault="00792502" w:rsidP="0047402B">
      <w:pPr>
        <w:autoSpaceDE w:val="0"/>
        <w:autoSpaceDN w:val="0"/>
        <w:adjustRightInd w:val="0"/>
        <w:spacing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• HMS-bestemmelser</w:t>
      </w:r>
      <w:r w:rsidR="0000332E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="008D2F55">
        <w:rPr>
          <w:rFonts w:ascii="Calibri Light" w:eastAsia="DIN-Regular" w:hAnsi="Calibri Light" w:cs="DIN-Regular"/>
          <w:color w:val="auto"/>
          <w:sz w:val="34"/>
          <w:szCs w:val="34"/>
        </w:rPr>
        <w:t>i valgte rom</w:t>
      </w:r>
      <w:r w:rsidR="0047402B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="0047402B">
        <w:rPr>
          <w:rFonts w:ascii="Calibri Light" w:eastAsia="DIN-Regular" w:hAnsi="Calibri Light" w:cs="DIN-Regular"/>
          <w:color w:val="auto"/>
          <w:sz w:val="36"/>
          <w:szCs w:val="36"/>
        </w:rPr>
        <w:t>(</w:t>
      </w:r>
      <w:r w:rsidR="0047402B">
        <w:rPr>
          <w:rFonts w:ascii="Calibri Light" w:eastAsia="DIN-Regular" w:hAnsi="Calibri Light" w:cs="DIN-Regular"/>
          <w:color w:val="auto"/>
          <w:sz w:val="34"/>
          <w:szCs w:val="34"/>
        </w:rPr>
        <w:t>prosedyrer og rutiner m.m.)</w:t>
      </w:r>
    </w:p>
    <w:p w14:paraId="14EE7968" w14:textId="77777777" w:rsidR="00792502" w:rsidRPr="00722E86" w:rsidRDefault="00792502" w:rsidP="00792502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• Sikker bruk av utstyr (apparatur, maskiner eller verktøy)</w:t>
      </w:r>
    </w:p>
    <w:p w14:paraId="1BB4490D" w14:textId="77777777" w:rsidR="00792502" w:rsidRPr="00722E86" w:rsidRDefault="00792502" w:rsidP="00722E86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• Bruk av verneutstyr, verneinnretninger, alarmer og</w:t>
      </w:r>
      <w:r w:rsidR="00722E86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proofErr w:type="spellStart"/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nødbrytere</w:t>
      </w:r>
      <w:proofErr w:type="spellEnd"/>
    </w:p>
    <w:p w14:paraId="6E632906" w14:textId="77777777" w:rsidR="00792502" w:rsidRPr="00722E86" w:rsidRDefault="00792502" w:rsidP="00792502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• Brannslukking</w:t>
      </w:r>
    </w:p>
    <w:p w14:paraId="6D29B8F2" w14:textId="77777777" w:rsidR="00792502" w:rsidRPr="00722E86" w:rsidRDefault="00792502" w:rsidP="00792502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• Førstehjelp</w:t>
      </w:r>
    </w:p>
    <w:p w14:paraId="74A92029" w14:textId="77777777" w:rsidR="00792502" w:rsidRPr="00722E86" w:rsidRDefault="00792502" w:rsidP="00792502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• Bruk av stoffkartotek og sikkerhetsdatablad</w:t>
      </w:r>
    </w:p>
    <w:p w14:paraId="1743B5AA" w14:textId="21E75679" w:rsidR="00792502" w:rsidRPr="00722E86" w:rsidRDefault="00792502" w:rsidP="00792502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• Melding om avvik i elektronisk avvikssystem</w:t>
      </w:r>
      <w:r w:rsidR="002D7C9C">
        <w:rPr>
          <w:rFonts w:ascii="Calibri Light" w:eastAsia="DIN-Regular" w:hAnsi="Calibri Light" w:cs="DIN-Regular"/>
          <w:color w:val="auto"/>
          <w:sz w:val="34"/>
          <w:szCs w:val="34"/>
        </w:rPr>
        <w:t xml:space="preserve"> – Si ifra</w:t>
      </w:r>
    </w:p>
    <w:p w14:paraId="1B9CFC79" w14:textId="77777777" w:rsidR="00792502" w:rsidRPr="00722E86" w:rsidRDefault="00792502" w:rsidP="00792502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</w:p>
    <w:p w14:paraId="22F47D36" w14:textId="4EF6B250" w:rsidR="00792502" w:rsidRPr="00722E86" w:rsidRDefault="00792502" w:rsidP="00792502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Arbeidsgiver skal sørge for gjennomføring av førstehjelpskurs og brannøvelser.</w:t>
      </w:r>
    </w:p>
    <w:p w14:paraId="18744960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402FA9AA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7F8CA4AA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5195F9A7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01976B17" w14:textId="77777777" w:rsidR="00792502" w:rsidRPr="00722E86" w:rsidRDefault="005B51E7" w:rsidP="00792502">
      <w:pPr>
        <w:pStyle w:val="Overskrift2"/>
        <w:numPr>
          <w:ilvl w:val="1"/>
          <w:numId w:val="17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r w:rsidRPr="005B51E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 </w:t>
      </w:r>
      <w:bookmarkStart w:id="17" w:name="_Toc179803652"/>
      <w:r w:rsidR="00E56DC9" w:rsidRPr="00722E86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KOMPLEKST OG/ ELLER FARLIG UTSTYR</w:t>
      </w:r>
      <w:bookmarkEnd w:id="17"/>
    </w:p>
    <w:p w14:paraId="28F408A7" w14:textId="77777777" w:rsidR="00792502" w:rsidRPr="00792502" w:rsidRDefault="00792502" w:rsidP="00E56DC9">
      <w:pPr>
        <w:pStyle w:val="Listeavsnitt"/>
        <w:autoSpaceDE w:val="0"/>
        <w:autoSpaceDN w:val="0"/>
        <w:adjustRightInd w:val="0"/>
        <w:spacing w:before="0" w:after="0" w:line="240" w:lineRule="auto"/>
        <w:ind w:left="570"/>
        <w:rPr>
          <w:rFonts w:ascii="DINCond-Bold" w:hAnsi="DINCond-Bold" w:cs="DINCond-Bold"/>
          <w:b/>
          <w:bCs/>
          <w:color w:val="004894"/>
          <w:sz w:val="24"/>
          <w:szCs w:val="24"/>
        </w:rPr>
      </w:pPr>
    </w:p>
    <w:p w14:paraId="34FCCA75" w14:textId="77777777" w:rsidR="00792502" w:rsidRPr="00722E86" w:rsidRDefault="00792502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000000"/>
          <w:sz w:val="34"/>
          <w:szCs w:val="34"/>
        </w:rPr>
        <w:t>For komplekst og/ eller farlig utstyr skal det utarbeides en</w:t>
      </w:r>
      <w:r w:rsidR="00E56DC9" w:rsidRPr="00722E86">
        <w:rPr>
          <w:rFonts w:ascii="Calibri Light" w:eastAsia="DIN-Regular" w:hAnsi="Calibri Light" w:cs="DIN-Regular"/>
          <w:color w:val="000000"/>
          <w:sz w:val="34"/>
          <w:szCs w:val="34"/>
        </w:rPr>
        <w:t xml:space="preserve"> </w:t>
      </w:r>
      <w:r w:rsidRPr="00722E86">
        <w:rPr>
          <w:rFonts w:ascii="Calibri Light" w:eastAsia="DIN-Regular" w:hAnsi="Calibri Light" w:cs="DIN-Regular"/>
          <w:color w:val="000000"/>
          <w:sz w:val="34"/>
          <w:szCs w:val="34"/>
        </w:rPr>
        <w:t>driftsinstruks. Det skal fastlegges skriftlig hvilke krav til</w:t>
      </w:r>
      <w:r w:rsidR="00E56DC9" w:rsidRPr="00722E86">
        <w:rPr>
          <w:rFonts w:ascii="Calibri Light" w:eastAsia="DIN-Regular" w:hAnsi="Calibri Light" w:cs="DIN-Regular"/>
          <w:color w:val="000000"/>
          <w:sz w:val="34"/>
          <w:szCs w:val="34"/>
        </w:rPr>
        <w:t xml:space="preserve"> </w:t>
      </w:r>
      <w:r w:rsidRPr="00722E86">
        <w:rPr>
          <w:rFonts w:ascii="Calibri Light" w:eastAsia="DIN-Regular" w:hAnsi="Calibri Light" w:cs="DIN-Regular"/>
          <w:color w:val="000000"/>
          <w:sz w:val="34"/>
          <w:szCs w:val="34"/>
        </w:rPr>
        <w:t>opplæring som kreves før utstyret brukes.</w:t>
      </w:r>
    </w:p>
    <w:p w14:paraId="60EFBD09" w14:textId="2880CDEA" w:rsidR="003C7A5E" w:rsidRPr="00722E86" w:rsidRDefault="00792502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000000"/>
          <w:sz w:val="34"/>
          <w:szCs w:val="34"/>
        </w:rPr>
        <w:t>Med utstyr forstås apparatur, maskiner, innretninger</w:t>
      </w:r>
      <w:r w:rsidR="008D2F55">
        <w:rPr>
          <w:rFonts w:ascii="Calibri Light" w:eastAsia="DIN-Regular" w:hAnsi="Calibri Light" w:cs="DIN-Regular"/>
          <w:color w:val="000000"/>
          <w:sz w:val="34"/>
          <w:szCs w:val="34"/>
        </w:rPr>
        <w:t>, verktøy</w:t>
      </w:r>
      <w:r w:rsidRPr="00722E86">
        <w:rPr>
          <w:rFonts w:ascii="Calibri Light" w:eastAsia="DIN-Regular" w:hAnsi="Calibri Light" w:cs="DIN-Regular"/>
          <w:color w:val="000000"/>
          <w:sz w:val="34"/>
          <w:szCs w:val="34"/>
        </w:rPr>
        <w:t xml:space="preserve"> etc</w:t>
      </w:r>
      <w:bookmarkStart w:id="18" w:name="_Hlk117081940"/>
      <w:r w:rsidRPr="00722E86">
        <w:rPr>
          <w:rFonts w:ascii="Calibri Light" w:eastAsia="DIN-Regular" w:hAnsi="Calibri Light" w:cs="DIN-Regular"/>
          <w:color w:val="000000"/>
          <w:sz w:val="34"/>
          <w:szCs w:val="34"/>
        </w:rPr>
        <w:t>.</w:t>
      </w:r>
      <w:r w:rsidR="000055A4">
        <w:rPr>
          <w:rFonts w:ascii="Calibri Light" w:eastAsia="DIN-Regular" w:hAnsi="Calibri Light" w:cs="DIN-Regular"/>
          <w:color w:val="000000"/>
          <w:sz w:val="34"/>
          <w:szCs w:val="34"/>
        </w:rPr>
        <w:t xml:space="preserve"> </w:t>
      </w:r>
      <w:bookmarkStart w:id="19" w:name="_Hlk117081953"/>
      <w:bookmarkEnd w:id="18"/>
      <w:r w:rsidR="000055A4">
        <w:rPr>
          <w:rFonts w:ascii="Calibri Light" w:eastAsia="DIN-Regular" w:hAnsi="Calibri Light" w:cs="DIN-Regular"/>
          <w:color w:val="000000"/>
          <w:sz w:val="34"/>
          <w:szCs w:val="34"/>
        </w:rPr>
        <w:t xml:space="preserve">Rutinene finner du på laboratoriets HMS nettsider (legge inn </w:t>
      </w:r>
      <w:proofErr w:type="gramStart"/>
      <w:r w:rsidR="000055A4">
        <w:rPr>
          <w:rFonts w:ascii="Calibri Light" w:eastAsia="DIN-Regular" w:hAnsi="Calibri Light" w:cs="DIN-Regular"/>
          <w:color w:val="000000"/>
          <w:sz w:val="34"/>
          <w:szCs w:val="34"/>
        </w:rPr>
        <w:t>link</w:t>
      </w:r>
      <w:proofErr w:type="gramEnd"/>
      <w:r w:rsidR="000055A4">
        <w:rPr>
          <w:rFonts w:ascii="Calibri Light" w:eastAsia="DIN-Regular" w:hAnsi="Calibri Light" w:cs="DIN-Regular"/>
          <w:color w:val="000000"/>
          <w:sz w:val="34"/>
          <w:szCs w:val="34"/>
        </w:rPr>
        <w:t>)</w:t>
      </w:r>
      <w:bookmarkEnd w:id="19"/>
    </w:p>
    <w:p w14:paraId="6833F23F" w14:textId="47AEFB7E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/>
          <w:sz w:val="40"/>
          <w:szCs w:val="40"/>
        </w:rPr>
      </w:pPr>
    </w:p>
    <w:p w14:paraId="1EF2DD0E" w14:textId="5D19C066" w:rsidR="00D31DE5" w:rsidRDefault="00D31DE5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/>
          <w:sz w:val="40"/>
          <w:szCs w:val="40"/>
        </w:rPr>
      </w:pPr>
    </w:p>
    <w:p w14:paraId="3FF6EC56" w14:textId="7ED56C91" w:rsidR="00D31DE5" w:rsidRDefault="00D31DE5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/>
          <w:sz w:val="40"/>
          <w:szCs w:val="40"/>
        </w:rPr>
      </w:pPr>
    </w:p>
    <w:p w14:paraId="5CB2E1E6" w14:textId="77777777" w:rsidR="00D31DE5" w:rsidRDefault="00D31DE5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/>
          <w:sz w:val="40"/>
          <w:szCs w:val="40"/>
        </w:rPr>
      </w:pPr>
    </w:p>
    <w:p w14:paraId="2BE159AB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708F8D9B" w14:textId="77777777" w:rsidR="00440A49" w:rsidRDefault="00440A4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67359471" w14:textId="77777777" w:rsidR="00440A49" w:rsidRDefault="00440A4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64E8EE48" w14:textId="77777777" w:rsidR="00440A49" w:rsidRDefault="00440A4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3C76DC13" w14:textId="77777777" w:rsidR="00440A49" w:rsidRDefault="00440A4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1E7879B2" w14:textId="77777777" w:rsidR="00440A49" w:rsidRDefault="00440A4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75C87508" w14:textId="77777777" w:rsidR="00440A49" w:rsidRDefault="00440A4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4D0699B6" w14:textId="77777777" w:rsidR="00440A49" w:rsidRDefault="00440A4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6DE68826" w14:textId="77777777" w:rsidR="00440A49" w:rsidRDefault="00440A4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273D237C" w14:textId="77777777" w:rsidR="00440A49" w:rsidRDefault="00440A4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2B6F8D8C" w14:textId="77777777" w:rsidR="00440A49" w:rsidRDefault="00440A4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23FD24AF" w14:textId="77777777" w:rsidR="00440A49" w:rsidRDefault="00440A4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453F6D26" w14:textId="77777777" w:rsidR="00440A49" w:rsidRDefault="00440A4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6F57A75C" w14:textId="787110A0" w:rsidR="00440A49" w:rsidRPr="003C7A5E" w:rsidRDefault="00440A49" w:rsidP="00440A49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r>
        <w:rPr>
          <w:rFonts w:ascii="Calibri" w:hAnsi="Calibri"/>
          <w:color w:val="003E75" w:themeColor="background2" w:themeShade="40"/>
          <w:sz w:val="96"/>
          <w:szCs w:val="96"/>
        </w:rPr>
        <w:lastRenderedPageBreak/>
        <w:t>3</w:t>
      </w:r>
    </w:p>
    <w:p w14:paraId="10BC5D2D" w14:textId="77777777" w:rsidR="00440A49" w:rsidRDefault="00440A49" w:rsidP="00440A49">
      <w:pPr>
        <w:pStyle w:val="Overskrift1"/>
        <w:ind w:right="1558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bookmarkStart w:id="20" w:name="_Toc84404705"/>
      <w:bookmarkStart w:id="21" w:name="_Toc92284230"/>
      <w:bookmarkStart w:id="22" w:name="_Toc179803653"/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>RISIKOVURDERING</w:t>
      </w:r>
      <w:bookmarkEnd w:id="20"/>
      <w:bookmarkEnd w:id="21"/>
      <w:bookmarkEnd w:id="22"/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 xml:space="preserve"> </w:t>
      </w:r>
    </w:p>
    <w:p w14:paraId="254F386D" w14:textId="77777777" w:rsidR="00440A49" w:rsidRDefault="00440A49" w:rsidP="00440A49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</w:p>
    <w:p w14:paraId="6B348676" w14:textId="77777777" w:rsidR="00440A49" w:rsidRDefault="00440A49" w:rsidP="00440A49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r>
        <w:rPr>
          <w:rFonts w:ascii="Calibri" w:hAnsi="Calibri"/>
          <w:b/>
          <w:bCs/>
          <w:noProof/>
          <w:color w:val="003E75" w:themeColor="background2" w:themeShade="40"/>
          <w:sz w:val="96"/>
          <w:szCs w:val="96"/>
        </w:rPr>
        <w:drawing>
          <wp:inline distT="0" distB="0" distL="0" distR="0" wp14:anchorId="5A9AEE32" wp14:editId="71C38379">
            <wp:extent cx="5362575" cy="2528071"/>
            <wp:effectExtent l="0" t="0" r="0" b="5715"/>
            <wp:docPr id="23" name="Bilde 23" descr="Et bilde som inneholder clip art, pattedyr, illustrasjon, tegnefilm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Bilde 23" descr="Et bilde som inneholder clip art, pattedyr, illustrasjon, tegnefilm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112" cy="25339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17470A" w14:textId="77777777" w:rsidR="00440A49" w:rsidRDefault="00440A49" w:rsidP="00440A49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</w:p>
    <w:p w14:paraId="6D0D334E" w14:textId="77777777" w:rsidR="00440A49" w:rsidRDefault="00440A49" w:rsidP="00440A49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</w:p>
    <w:p w14:paraId="2E762E06" w14:textId="77777777" w:rsidR="00440A49" w:rsidRDefault="00440A49" w:rsidP="00440A49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</w:p>
    <w:p w14:paraId="06D06B3C" w14:textId="77777777" w:rsidR="00440A49" w:rsidRDefault="00440A49" w:rsidP="00440A49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</w:p>
    <w:p w14:paraId="04AE821D" w14:textId="2896160A" w:rsidR="00440A49" w:rsidRDefault="00440A49" w:rsidP="00440A49">
      <w:pPr>
        <w:pStyle w:val="Overskrift2"/>
        <w:numPr>
          <w:ilvl w:val="1"/>
          <w:numId w:val="29"/>
        </w:numPr>
        <w:ind w:right="-426"/>
        <w:rPr>
          <w:rFonts w:ascii="Calibri" w:hAnsi="Calibri" w:cs="DINCond-Bold"/>
          <w:b/>
          <w:bCs/>
          <w:color w:val="004894"/>
          <w:sz w:val="40"/>
          <w:szCs w:val="40"/>
        </w:rPr>
      </w:pPr>
      <w:bookmarkStart w:id="23" w:name="_Toc84404706"/>
      <w:bookmarkStart w:id="24" w:name="_Toc92284231"/>
      <w:bookmarkStart w:id="25" w:name="_Toc179803654"/>
      <w:r>
        <w:rPr>
          <w:rFonts w:ascii="Calibri" w:hAnsi="Calibri" w:cs="DINCond-Bold"/>
          <w:b/>
          <w:bCs/>
          <w:color w:val="004894"/>
          <w:sz w:val="40"/>
          <w:szCs w:val="40"/>
        </w:rPr>
        <w:lastRenderedPageBreak/>
        <w:t>generelt om risikovurdering</w:t>
      </w:r>
      <w:bookmarkEnd w:id="23"/>
      <w:bookmarkEnd w:id="24"/>
      <w:bookmarkEnd w:id="25"/>
    </w:p>
    <w:p w14:paraId="35C2578C" w14:textId="77777777" w:rsidR="00440A49" w:rsidRDefault="00440A49" w:rsidP="00440A49">
      <w:pPr>
        <w:autoSpaceDE w:val="0"/>
        <w:autoSpaceDN w:val="0"/>
        <w:adjustRightInd w:val="0"/>
        <w:spacing w:before="24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Risikovurdering er et av flere verktøy for systematisk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>identifisering av utfordringer knyttet til HMS ved egen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 xml:space="preserve">virksomhet. </w:t>
      </w:r>
      <w:r>
        <w:rPr>
          <w:rFonts w:ascii="Calibri Light" w:hAnsi="Calibri Light" w:cs="DINPro"/>
          <w:color w:val="auto"/>
          <w:sz w:val="34"/>
          <w:szCs w:val="34"/>
        </w:rPr>
        <w:t>R</w:t>
      </w:r>
      <w:r w:rsidRPr="00223116">
        <w:rPr>
          <w:rFonts w:ascii="Calibri Light" w:hAnsi="Calibri Light" w:cs="DINPro"/>
          <w:color w:val="auto"/>
          <w:sz w:val="34"/>
          <w:szCs w:val="34"/>
        </w:rPr>
        <w:t>isikovurdering skal gjennomføres i forkant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>av en konkret arbeidsoppgave eller prosess, og når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>aktivitet endres slik at tiltak kan iverksettes, for å fjerne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>eller kontrollere risikoelementene før arbeidet starter.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>Risikovurdering skal dokumenteres.</w:t>
      </w:r>
    </w:p>
    <w:p w14:paraId="7BA5547F" w14:textId="77777777" w:rsidR="00440A49" w:rsidRPr="00223116" w:rsidRDefault="00440A49" w:rsidP="00440A49">
      <w:pPr>
        <w:autoSpaceDE w:val="0"/>
        <w:autoSpaceDN w:val="0"/>
        <w:adjustRightInd w:val="0"/>
        <w:spacing w:before="24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I en risikovurdering skal en ta stilling til:</w:t>
      </w:r>
    </w:p>
    <w:p w14:paraId="10A786A6" w14:textId="77777777" w:rsidR="00440A49" w:rsidRPr="00223116" w:rsidRDefault="00440A49" w:rsidP="00440A4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Hva kan gå galt?</w:t>
      </w:r>
    </w:p>
    <w:p w14:paraId="05E5412F" w14:textId="77777777" w:rsidR="00440A49" w:rsidRPr="00223116" w:rsidRDefault="00440A49" w:rsidP="00440A4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Hvor stor er sannsynligheten for at det skal kunne skje?</w:t>
      </w:r>
    </w:p>
    <w:p w14:paraId="4702685D" w14:textId="77777777" w:rsidR="00440A49" w:rsidRPr="00223116" w:rsidRDefault="00440A49" w:rsidP="00440A4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Hvilke konsekvenser kan det få hvis det skjer?</w:t>
      </w:r>
    </w:p>
    <w:p w14:paraId="426A8BC8" w14:textId="77777777" w:rsidR="00440A49" w:rsidRDefault="00440A49" w:rsidP="00440A4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Hvilke sannsynlighetsreduserende og/eller konsekvens</w:t>
      </w:r>
      <w:r>
        <w:rPr>
          <w:rFonts w:ascii="Calibri Light" w:hAnsi="Calibri Light" w:cs="DINPro"/>
          <w:color w:val="auto"/>
          <w:sz w:val="34"/>
          <w:szCs w:val="34"/>
        </w:rPr>
        <w:t>-</w:t>
      </w:r>
    </w:p>
    <w:p w14:paraId="0C8142E3" w14:textId="77777777" w:rsidR="00440A49" w:rsidRDefault="00440A49" w:rsidP="00440A4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>
        <w:rPr>
          <w:rFonts w:ascii="Calibri Light" w:hAnsi="Calibri Light" w:cs="DINPro"/>
          <w:color w:val="auto"/>
          <w:sz w:val="34"/>
          <w:szCs w:val="34"/>
        </w:rPr>
        <w:t xml:space="preserve">    r</w:t>
      </w:r>
      <w:r w:rsidRPr="00223116">
        <w:rPr>
          <w:rFonts w:ascii="Calibri Light" w:hAnsi="Calibri Light" w:cs="DINPro"/>
          <w:color w:val="auto"/>
          <w:sz w:val="34"/>
          <w:szCs w:val="34"/>
        </w:rPr>
        <w:t>eduserende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>tiltak må vi iverksette for å minimere risiko?</w:t>
      </w:r>
    </w:p>
    <w:p w14:paraId="55EFC007" w14:textId="77777777" w:rsidR="00440A49" w:rsidRPr="00223116" w:rsidRDefault="00440A49" w:rsidP="00440A49">
      <w:pPr>
        <w:autoSpaceDE w:val="0"/>
        <w:autoSpaceDN w:val="0"/>
        <w:adjustRightInd w:val="0"/>
        <w:spacing w:before="24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>
        <w:rPr>
          <w:rFonts w:ascii="Calibri Light" w:hAnsi="Calibri Light" w:cs="DINPro"/>
          <w:color w:val="auto"/>
          <w:sz w:val="34"/>
          <w:szCs w:val="34"/>
        </w:rPr>
        <w:t>L</w:t>
      </w:r>
      <w:r w:rsidRPr="00223116">
        <w:rPr>
          <w:rFonts w:ascii="Calibri Light" w:hAnsi="Calibri Light" w:cs="DINPro"/>
          <w:color w:val="auto"/>
          <w:sz w:val="34"/>
          <w:szCs w:val="34"/>
        </w:rPr>
        <w:t>eder og verneombud på området/aktiviteten som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proofErr w:type="spellStart"/>
      <w:r w:rsidRPr="00223116">
        <w:rPr>
          <w:rFonts w:ascii="Calibri Light" w:hAnsi="Calibri Light" w:cs="DINPro"/>
          <w:color w:val="auto"/>
          <w:sz w:val="34"/>
          <w:szCs w:val="34"/>
        </w:rPr>
        <w:t>risikovurderes</w:t>
      </w:r>
      <w:proofErr w:type="spellEnd"/>
      <w:r w:rsidRPr="00223116">
        <w:rPr>
          <w:rFonts w:ascii="Calibri Light" w:hAnsi="Calibri Light" w:cs="DINPro"/>
          <w:color w:val="auto"/>
          <w:sz w:val="34"/>
          <w:szCs w:val="34"/>
        </w:rPr>
        <w:t>, skal være informert om risikovurderingen.</w:t>
      </w:r>
    </w:p>
    <w:p w14:paraId="69A6A3E8" w14:textId="77777777" w:rsidR="00440A49" w:rsidRPr="00223116" w:rsidRDefault="00440A49" w:rsidP="00440A4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Deltakelse i risikovurderingen vil variere ut fra hvem som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>har ansvar for hva. Aktuelle deltakere kan være:</w:t>
      </w:r>
    </w:p>
    <w:p w14:paraId="38EAF38B" w14:textId="77777777" w:rsidR="00440A49" w:rsidRPr="00223116" w:rsidRDefault="00440A49" w:rsidP="00440A49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 xml:space="preserve">• </w:t>
      </w:r>
      <w:r>
        <w:rPr>
          <w:rFonts w:ascii="Calibri Light" w:hAnsi="Calibri Light" w:cs="DINPro"/>
          <w:color w:val="auto"/>
          <w:sz w:val="34"/>
          <w:szCs w:val="34"/>
        </w:rPr>
        <w:t>L</w:t>
      </w:r>
      <w:r w:rsidRPr="00223116">
        <w:rPr>
          <w:rFonts w:ascii="Calibri Light" w:hAnsi="Calibri Light" w:cs="DINPro"/>
          <w:color w:val="auto"/>
          <w:sz w:val="34"/>
          <w:szCs w:val="34"/>
        </w:rPr>
        <w:t>eder</w:t>
      </w:r>
    </w:p>
    <w:p w14:paraId="288DE36E" w14:textId="77777777" w:rsidR="00440A49" w:rsidRPr="00223116" w:rsidRDefault="00440A49" w:rsidP="00440A4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 xml:space="preserve">• </w:t>
      </w:r>
      <w:r>
        <w:rPr>
          <w:rFonts w:ascii="Calibri Light" w:hAnsi="Calibri Light" w:cs="DINPro"/>
          <w:color w:val="auto"/>
          <w:sz w:val="34"/>
          <w:szCs w:val="34"/>
        </w:rPr>
        <w:t>HMS-kontakt</w:t>
      </w:r>
    </w:p>
    <w:p w14:paraId="665AB4D2" w14:textId="77777777" w:rsidR="00440A49" w:rsidRPr="00223116" w:rsidRDefault="00440A49" w:rsidP="00440A4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Faglig ansvarlig (prosjektleder)</w:t>
      </w:r>
    </w:p>
    <w:p w14:paraId="40D7CF87" w14:textId="77777777" w:rsidR="00440A49" w:rsidRPr="00223116" w:rsidRDefault="00440A49" w:rsidP="00440A4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Verneombud</w:t>
      </w:r>
    </w:p>
    <w:p w14:paraId="324155D2" w14:textId="77777777" w:rsidR="00440A49" w:rsidRPr="00223116" w:rsidRDefault="00440A49" w:rsidP="00440A4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HMS-koordinator</w:t>
      </w:r>
    </w:p>
    <w:p w14:paraId="0F8622B9" w14:textId="77777777" w:rsidR="00440A49" w:rsidRPr="00223116" w:rsidRDefault="00440A49" w:rsidP="00440A4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Studentrepresentant</w:t>
      </w:r>
    </w:p>
    <w:p w14:paraId="27EEC6FC" w14:textId="77777777" w:rsidR="00440A49" w:rsidRPr="00223116" w:rsidRDefault="00440A49" w:rsidP="00440A4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Verksmester, over-/avdelingsingeniører</w:t>
      </w:r>
    </w:p>
    <w:p w14:paraId="0E5478BB" w14:textId="77777777" w:rsidR="00440A49" w:rsidRPr="00223116" w:rsidRDefault="00440A49" w:rsidP="00440A4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 xml:space="preserve">• Personell fra </w:t>
      </w:r>
      <w:r>
        <w:rPr>
          <w:rFonts w:ascii="Calibri Light" w:hAnsi="Calibri Light" w:cs="DINPro"/>
          <w:color w:val="auto"/>
          <w:sz w:val="34"/>
          <w:szCs w:val="34"/>
        </w:rPr>
        <w:t>BHT</w:t>
      </w:r>
    </w:p>
    <w:p w14:paraId="59A866D6" w14:textId="77777777" w:rsidR="00440A49" w:rsidRDefault="00440A49" w:rsidP="00440A4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Personell fra Driftsavdelingen ved bygningsmessige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 xml:space="preserve">forhold (VVS, </w:t>
      </w:r>
    </w:p>
    <w:p w14:paraId="2C7E15D5" w14:textId="77777777" w:rsidR="00440A49" w:rsidRPr="00223116" w:rsidRDefault="00440A49" w:rsidP="00440A4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>
        <w:rPr>
          <w:rFonts w:ascii="Calibri Light" w:hAnsi="Calibri Light" w:cs="DINPro"/>
          <w:color w:val="auto"/>
          <w:sz w:val="34"/>
          <w:szCs w:val="34"/>
        </w:rPr>
        <w:t xml:space="preserve">    </w:t>
      </w:r>
      <w:r w:rsidRPr="00223116">
        <w:rPr>
          <w:rFonts w:ascii="Calibri Light" w:hAnsi="Calibri Light" w:cs="DINPro"/>
          <w:color w:val="auto"/>
          <w:sz w:val="34"/>
          <w:szCs w:val="34"/>
        </w:rPr>
        <w:t>bygninger, el.)</w:t>
      </w:r>
    </w:p>
    <w:p w14:paraId="7C184A0B" w14:textId="77777777" w:rsidR="00440A49" w:rsidRDefault="00440A49" w:rsidP="00440A4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Andre som enheten anser naturlig</w:t>
      </w:r>
    </w:p>
    <w:p w14:paraId="4ADD74A4" w14:textId="77777777" w:rsidR="00440A49" w:rsidRDefault="00440A49" w:rsidP="00440A4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</w:p>
    <w:p w14:paraId="2CD0A01B" w14:textId="77777777" w:rsidR="00440A49" w:rsidRDefault="00440A49" w:rsidP="00440A4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</w:p>
    <w:p w14:paraId="7FD76159" w14:textId="2F96E1A5" w:rsidR="00E56DC9" w:rsidRPr="003C7A5E" w:rsidRDefault="00440A49" w:rsidP="00E56DC9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r>
        <w:rPr>
          <w:rFonts w:ascii="Calibri" w:hAnsi="Calibri"/>
          <w:color w:val="003E75" w:themeColor="background2" w:themeShade="40"/>
          <w:sz w:val="96"/>
          <w:szCs w:val="96"/>
        </w:rPr>
        <w:lastRenderedPageBreak/>
        <w:t>4</w:t>
      </w:r>
    </w:p>
    <w:p w14:paraId="04BE8C0C" w14:textId="77777777" w:rsidR="00E56DC9" w:rsidRDefault="00E56DC9" w:rsidP="00E56DC9">
      <w:pPr>
        <w:pStyle w:val="Overskrift1"/>
        <w:ind w:right="1701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bookmarkStart w:id="26" w:name="_Toc179803655"/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>VERNEUTSTYR OG FAREMERKING</w:t>
      </w:r>
      <w:bookmarkEnd w:id="26"/>
    </w:p>
    <w:p w14:paraId="1D0F4D74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6F1B0B3E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7B8B3AE3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275F0FED" w14:textId="77777777" w:rsidR="00E56DC9" w:rsidRDefault="0072282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373D73" wp14:editId="733D3DDD">
                <wp:simplePos x="0" y="0"/>
                <wp:positionH relativeFrom="column">
                  <wp:posOffset>3509010</wp:posOffset>
                </wp:positionH>
                <wp:positionV relativeFrom="page">
                  <wp:posOffset>5095875</wp:posOffset>
                </wp:positionV>
                <wp:extent cx="2781300" cy="2714625"/>
                <wp:effectExtent l="0" t="0" r="19050" b="28575"/>
                <wp:wrapThrough wrapText="bothSides">
                  <wp:wrapPolygon edited="0">
                    <wp:start x="0" y="0"/>
                    <wp:lineTo x="0" y="21676"/>
                    <wp:lineTo x="21600" y="21676"/>
                    <wp:lineTo x="21600" y="0"/>
                    <wp:lineTo x="0" y="0"/>
                  </wp:wrapPolygon>
                </wp:wrapThrough>
                <wp:docPr id="44" name="Tekstboks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2714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030CCEA" w14:textId="77777777" w:rsidR="00DE2B9D" w:rsidRPr="00807CC1" w:rsidRDefault="00DE2B9D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5373D73" id="_x0000_t202" coordsize="21600,21600" o:spt="202" path="m,l,21600r21600,l21600,xe">
                <v:stroke joinstyle="miter"/>
                <v:path gradientshapeok="t" o:connecttype="rect"/>
              </v:shapetype>
              <v:shape id="Tekstboks 44" o:spid="_x0000_s1026" type="#_x0000_t202" style="position:absolute;margin-left:276.3pt;margin-top:401.25pt;width:219pt;height:213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" fillcolor="white [3201]" strokecolor="white [3212]" strokeweight=".5pt">
                <v:textbox>
                  <w:txbxContent>
                    <w:p w14:paraId="6030CCEA" w14:textId="77777777" w:rsidR="00DE2B9D" w:rsidRPr="00807CC1" w:rsidRDefault="00DE2B9D">
                      <w:pPr>
                        <w:rPr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F7B465E" wp14:editId="07473A07">
            <wp:extent cx="2676525" cy="3789770"/>
            <wp:effectExtent l="0" t="0" r="0" b="1270"/>
            <wp:docPr id="43" name="Bilde 43" descr="Byggenæringens for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yggenæringens forla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52" cy="3794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2BB83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68B5365F" w14:textId="4543E447" w:rsidR="00807CC1" w:rsidRPr="00F16B65" w:rsidRDefault="00807CC1" w:rsidP="00440A49">
      <w:pPr>
        <w:pStyle w:val="Overskrift2"/>
        <w:numPr>
          <w:ilvl w:val="1"/>
          <w:numId w:val="30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27" w:name="_Toc179803656"/>
      <w:r w:rsidRPr="00F16B65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gENERELLE BESTEMMELSER VERNEUTSTYR OG FARENERKING</w:t>
      </w:r>
      <w:bookmarkEnd w:id="27"/>
    </w:p>
    <w:p w14:paraId="0AF3B6FA" w14:textId="77777777" w:rsidR="00E56DC9" w:rsidRPr="00F16B65" w:rsidRDefault="0093734A" w:rsidP="00045891">
      <w:pPr>
        <w:pStyle w:val="Listeavsnitt"/>
        <w:numPr>
          <w:ilvl w:val="0"/>
          <w:numId w:val="19"/>
        </w:numPr>
        <w:autoSpaceDE w:val="0"/>
        <w:autoSpaceDN w:val="0"/>
        <w:adjustRightInd w:val="0"/>
        <w:spacing w:before="360" w:after="60" w:line="240" w:lineRule="auto"/>
        <w:rPr>
          <w:rFonts w:ascii="Calibri Light" w:hAnsi="Calibri Light"/>
          <w:color w:val="auto"/>
          <w:sz w:val="34"/>
          <w:szCs w:val="34"/>
        </w:rPr>
      </w:pPr>
      <w:r w:rsidRPr="00F16B65">
        <w:rPr>
          <w:rFonts w:ascii="Calibri Light" w:hAnsi="Calibri Light"/>
          <w:color w:val="auto"/>
          <w:sz w:val="34"/>
          <w:szCs w:val="34"/>
        </w:rPr>
        <w:t>Ansatte, studenter, innleid personell og besøkende skal alltid bruke påbudt verneutstyr, i tråd med Arbeidsmiljøloven og lokale bestemmelser.</w:t>
      </w:r>
    </w:p>
    <w:p w14:paraId="183CA7E3" w14:textId="77777777" w:rsidR="00A03EA1" w:rsidRPr="00F16B65" w:rsidRDefault="00A03EA1" w:rsidP="00A03EA1">
      <w:pPr>
        <w:pStyle w:val="Listeavsnitt"/>
        <w:numPr>
          <w:ilvl w:val="0"/>
          <w:numId w:val="19"/>
        </w:numPr>
        <w:autoSpaceDE w:val="0"/>
        <w:autoSpaceDN w:val="0"/>
        <w:adjustRightInd w:val="0"/>
        <w:spacing w:before="360" w:after="0" w:line="240" w:lineRule="auto"/>
        <w:rPr>
          <w:rFonts w:ascii="Calibri Light" w:hAnsi="Calibri Light"/>
          <w:color w:val="auto"/>
          <w:sz w:val="34"/>
          <w:szCs w:val="34"/>
        </w:rPr>
      </w:pPr>
      <w:r w:rsidRPr="00F16B65">
        <w:rPr>
          <w:rFonts w:ascii="Calibri Light" w:hAnsi="Calibri Light"/>
          <w:color w:val="auto"/>
          <w:sz w:val="34"/>
          <w:szCs w:val="34"/>
        </w:rPr>
        <w:t>Før ny aktivitet igangsettes skal man forsikre seg om at riktig verneutstyr benyttes. Dette skal baseres på gjennomført risikovurdering</w:t>
      </w:r>
      <w:r>
        <w:rPr>
          <w:rFonts w:ascii="Calibri Light" w:hAnsi="Calibri Light"/>
          <w:color w:val="auto"/>
          <w:sz w:val="34"/>
          <w:szCs w:val="34"/>
        </w:rPr>
        <w:t>/sikker jobb analyse (SJA)</w:t>
      </w:r>
      <w:r w:rsidRPr="00F16B65">
        <w:rPr>
          <w:rFonts w:ascii="Calibri Light" w:hAnsi="Calibri Light"/>
          <w:color w:val="auto"/>
          <w:sz w:val="34"/>
          <w:szCs w:val="34"/>
        </w:rPr>
        <w:t>.</w:t>
      </w:r>
    </w:p>
    <w:p w14:paraId="401A13B6" w14:textId="25AE5195" w:rsidR="0093734A" w:rsidRPr="00F16B65" w:rsidRDefault="00045891" w:rsidP="00045891">
      <w:pPr>
        <w:pStyle w:val="Listeavsnitt"/>
        <w:numPr>
          <w:ilvl w:val="0"/>
          <w:numId w:val="19"/>
        </w:numPr>
        <w:autoSpaceDE w:val="0"/>
        <w:autoSpaceDN w:val="0"/>
        <w:adjustRightInd w:val="0"/>
        <w:spacing w:before="360" w:after="0" w:line="240" w:lineRule="auto"/>
        <w:rPr>
          <w:rFonts w:ascii="Calibri Light" w:hAnsi="Calibri Light"/>
          <w:color w:val="auto"/>
          <w:sz w:val="34"/>
          <w:szCs w:val="34"/>
        </w:rPr>
      </w:pPr>
      <w:r w:rsidRPr="00D31DE5">
        <w:rPr>
          <w:rFonts w:ascii="Calibri Light" w:hAnsi="Calibri Light"/>
          <w:color w:val="auto"/>
          <w:sz w:val="34"/>
          <w:szCs w:val="34"/>
        </w:rPr>
        <w:t xml:space="preserve">Informasjon om påbudt verneutstyr </w:t>
      </w:r>
      <w:proofErr w:type="gramStart"/>
      <w:r w:rsidRPr="00D31DE5">
        <w:rPr>
          <w:rFonts w:ascii="Calibri Light" w:hAnsi="Calibri Light"/>
          <w:color w:val="auto"/>
          <w:sz w:val="34"/>
          <w:szCs w:val="34"/>
        </w:rPr>
        <w:t>fremgår</w:t>
      </w:r>
      <w:proofErr w:type="gramEnd"/>
      <w:r w:rsidRPr="00D31DE5">
        <w:rPr>
          <w:rFonts w:ascii="Calibri Light" w:hAnsi="Calibri Light"/>
          <w:color w:val="auto"/>
          <w:sz w:val="34"/>
          <w:szCs w:val="34"/>
        </w:rPr>
        <w:t xml:space="preserve"> av merking utenfor laboratoriet/verkstedet</w:t>
      </w:r>
      <w:r w:rsidRPr="00F16B65">
        <w:rPr>
          <w:rFonts w:ascii="Calibri Light" w:hAnsi="Calibri Light"/>
          <w:color w:val="auto"/>
          <w:sz w:val="34"/>
          <w:szCs w:val="34"/>
        </w:rPr>
        <w:t xml:space="preserve">. Ved tvil om hva som er riktig Verneutstyr, ta kontakt med </w:t>
      </w:r>
      <w:r w:rsidR="008D2F55">
        <w:rPr>
          <w:rFonts w:ascii="Calibri Light" w:hAnsi="Calibri Light"/>
          <w:color w:val="auto"/>
          <w:sz w:val="34"/>
          <w:szCs w:val="34"/>
        </w:rPr>
        <w:t>HMS kontakt</w:t>
      </w:r>
      <w:r w:rsidRPr="00F16B65">
        <w:rPr>
          <w:rFonts w:ascii="Calibri Light" w:hAnsi="Calibri Light"/>
          <w:color w:val="auto"/>
          <w:sz w:val="34"/>
          <w:szCs w:val="34"/>
        </w:rPr>
        <w:t xml:space="preserve"> eller med godkjent leverandør av verneutstyr.</w:t>
      </w:r>
    </w:p>
    <w:p w14:paraId="43730874" w14:textId="77777777" w:rsidR="00045891" w:rsidRPr="00F16B65" w:rsidRDefault="00045891" w:rsidP="00045891">
      <w:pPr>
        <w:pStyle w:val="Listeavsnitt"/>
        <w:numPr>
          <w:ilvl w:val="0"/>
          <w:numId w:val="19"/>
        </w:numPr>
        <w:autoSpaceDE w:val="0"/>
        <w:autoSpaceDN w:val="0"/>
        <w:adjustRightInd w:val="0"/>
        <w:spacing w:before="360" w:after="0" w:line="240" w:lineRule="auto"/>
        <w:rPr>
          <w:rFonts w:ascii="Calibri Light" w:hAnsi="Calibri Light"/>
          <w:color w:val="auto"/>
          <w:sz w:val="34"/>
          <w:szCs w:val="34"/>
        </w:rPr>
      </w:pPr>
      <w:r w:rsidRPr="00F16B65">
        <w:rPr>
          <w:rFonts w:ascii="Calibri Light" w:hAnsi="Calibri Light"/>
          <w:color w:val="auto"/>
          <w:sz w:val="34"/>
          <w:szCs w:val="34"/>
        </w:rPr>
        <w:t>Påbudt verneutstyr skal være tilgjengelig og gjøres kjent gjennom oppslag.</w:t>
      </w:r>
    </w:p>
    <w:p w14:paraId="2F183417" w14:textId="77777777" w:rsidR="00045891" w:rsidRPr="00F16B65" w:rsidRDefault="00045891" w:rsidP="00045891">
      <w:pPr>
        <w:pStyle w:val="Listeavsnitt"/>
        <w:numPr>
          <w:ilvl w:val="0"/>
          <w:numId w:val="19"/>
        </w:numPr>
        <w:autoSpaceDE w:val="0"/>
        <w:autoSpaceDN w:val="0"/>
        <w:adjustRightInd w:val="0"/>
        <w:spacing w:before="360" w:after="0" w:line="240" w:lineRule="auto"/>
        <w:rPr>
          <w:rFonts w:ascii="Calibri Light" w:hAnsi="Calibri Light"/>
          <w:color w:val="auto"/>
          <w:sz w:val="34"/>
          <w:szCs w:val="34"/>
        </w:rPr>
      </w:pPr>
      <w:r w:rsidRPr="00F16B65">
        <w:rPr>
          <w:rFonts w:ascii="Calibri Light" w:hAnsi="Calibri Light"/>
          <w:color w:val="auto"/>
          <w:sz w:val="34"/>
          <w:szCs w:val="34"/>
        </w:rPr>
        <w:t>Rom og utstyr skal være merket slik at det er enkelt for andre å foreta varsling ved fare/avvik, brannslukking eller avstenging om noe skjer.</w:t>
      </w:r>
    </w:p>
    <w:p w14:paraId="4E932A0D" w14:textId="77777777" w:rsidR="00045891" w:rsidRPr="00F16B65" w:rsidRDefault="00045891" w:rsidP="00045891">
      <w:pPr>
        <w:pStyle w:val="Listeavsnitt"/>
        <w:numPr>
          <w:ilvl w:val="0"/>
          <w:numId w:val="19"/>
        </w:numPr>
        <w:autoSpaceDE w:val="0"/>
        <w:autoSpaceDN w:val="0"/>
        <w:adjustRightInd w:val="0"/>
        <w:spacing w:before="360" w:after="0" w:line="240" w:lineRule="auto"/>
        <w:rPr>
          <w:rFonts w:ascii="Calibri Light" w:hAnsi="Calibri Light"/>
          <w:color w:val="auto"/>
          <w:sz w:val="34"/>
          <w:szCs w:val="34"/>
        </w:rPr>
      </w:pPr>
      <w:r w:rsidRPr="00F16B65">
        <w:rPr>
          <w:rFonts w:ascii="Calibri Light" w:hAnsi="Calibri Light"/>
          <w:color w:val="auto"/>
          <w:sz w:val="34"/>
          <w:szCs w:val="34"/>
        </w:rPr>
        <w:t>Verneutstyr skal jevnlig kontrolleres og vedlikeholdes Mangler eller feil skal umiddelbart meldes som avvik og utbedres.</w:t>
      </w:r>
    </w:p>
    <w:p w14:paraId="7EC10A70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4EBA6319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5F788C06" w14:textId="77777777" w:rsidR="00F16B65" w:rsidRDefault="00F16B65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2EA0A922" w14:textId="77777777" w:rsidR="00F16B65" w:rsidRDefault="00F16B65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648546DB" w14:textId="2B7C92E1" w:rsidR="00F16B65" w:rsidRDefault="00F16B65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651B7BBB" w14:textId="77777777" w:rsidR="00D31DE5" w:rsidRDefault="00D31DE5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67FC20AA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4E7E032E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534CEB5A" w14:textId="77777777" w:rsidR="008D2F55" w:rsidRDefault="008D2F55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48EDCE43" w14:textId="3D3B38B7" w:rsidR="00045891" w:rsidRPr="00F16B65" w:rsidRDefault="00045891" w:rsidP="006A6331">
      <w:pPr>
        <w:pStyle w:val="Overskrift2"/>
        <w:numPr>
          <w:ilvl w:val="1"/>
          <w:numId w:val="30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28" w:name="_Toc179803657"/>
      <w:r w:rsidRPr="00F16B65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PERSONLIG VERNEUTSTYR</w:t>
      </w:r>
      <w:bookmarkEnd w:id="28"/>
    </w:p>
    <w:p w14:paraId="660EAFC3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tbl>
      <w:tblPr>
        <w:tblStyle w:val="Tabellrutenett"/>
        <w:tblW w:w="10349" w:type="dxa"/>
        <w:tblInd w:w="-289" w:type="dxa"/>
        <w:tblLook w:val="04A0" w:firstRow="1" w:lastRow="0" w:firstColumn="1" w:lastColumn="0" w:noHBand="0" w:noVBand="1"/>
      </w:tblPr>
      <w:tblGrid>
        <w:gridCol w:w="2552"/>
        <w:gridCol w:w="7797"/>
      </w:tblGrid>
      <w:tr w:rsidR="00AE2FBE" w14:paraId="27654251" w14:textId="77777777" w:rsidTr="0049311F">
        <w:tc>
          <w:tcPr>
            <w:tcW w:w="2552" w:type="dxa"/>
            <w:shd w:val="clear" w:color="auto" w:fill="CCFFCC"/>
          </w:tcPr>
          <w:p w14:paraId="5C79BA5C" w14:textId="77777777" w:rsidR="00AE2FBE" w:rsidRPr="00117804" w:rsidRDefault="00AE2FBE" w:rsidP="00AE2FBE">
            <w:pPr>
              <w:rPr>
                <w:rFonts w:ascii="Calibri Light" w:hAnsi="Calibri Light"/>
                <w:b/>
                <w:bCs/>
                <w:sz w:val="40"/>
                <w:szCs w:val="40"/>
              </w:rPr>
            </w:pPr>
            <w:r w:rsidRPr="00117804">
              <w:rPr>
                <w:rFonts w:ascii="Calibri Light" w:hAnsi="Calibri Light"/>
                <w:b/>
                <w:bCs/>
                <w:sz w:val="40"/>
                <w:szCs w:val="40"/>
              </w:rPr>
              <w:t xml:space="preserve">Symbol </w:t>
            </w:r>
          </w:p>
        </w:tc>
        <w:tc>
          <w:tcPr>
            <w:tcW w:w="7797" w:type="dxa"/>
            <w:shd w:val="clear" w:color="auto" w:fill="CCFFCC"/>
          </w:tcPr>
          <w:p w14:paraId="44EF3230" w14:textId="77777777" w:rsidR="00AE2FBE" w:rsidRPr="00117804" w:rsidRDefault="00AE2FBE" w:rsidP="00AE2FBE">
            <w:pPr>
              <w:rPr>
                <w:rFonts w:ascii="Calibri Light" w:hAnsi="Calibri Light"/>
                <w:b/>
                <w:bCs/>
                <w:sz w:val="40"/>
                <w:szCs w:val="40"/>
              </w:rPr>
            </w:pPr>
            <w:r w:rsidRPr="00117804">
              <w:rPr>
                <w:rFonts w:ascii="Calibri Light" w:hAnsi="Calibri Light"/>
                <w:b/>
                <w:bCs/>
                <w:sz w:val="40"/>
                <w:szCs w:val="40"/>
              </w:rPr>
              <w:t>Beskrivelse</w:t>
            </w:r>
          </w:p>
        </w:tc>
      </w:tr>
      <w:tr w:rsidR="00AE2FBE" w14:paraId="7E250BB1" w14:textId="77777777" w:rsidTr="0049311F">
        <w:tc>
          <w:tcPr>
            <w:tcW w:w="2552" w:type="dxa"/>
            <w:shd w:val="clear" w:color="auto" w:fill="CCFFCC"/>
            <w:vAlign w:val="center"/>
          </w:tcPr>
          <w:p w14:paraId="72ADDFF6" w14:textId="77777777" w:rsidR="00AE2FBE" w:rsidRPr="00117804" w:rsidRDefault="00AE2FBE" w:rsidP="00AE2FBE">
            <w:pPr>
              <w:pStyle w:val="Listeavsnitt"/>
              <w:ind w:left="0"/>
              <w:rPr>
                <w:rFonts w:ascii="Calibri Light" w:hAnsi="Calibri Light"/>
                <w:noProof/>
                <w:sz w:val="32"/>
                <w:szCs w:val="32"/>
              </w:rPr>
            </w:pPr>
            <w:r w:rsidRPr="00117804">
              <w:rPr>
                <w:rFonts w:ascii="Calibri Light" w:hAnsi="Calibri Light"/>
                <w:noProof/>
                <w:sz w:val="32"/>
                <w:szCs w:val="32"/>
              </w:rPr>
              <w:t xml:space="preserve">  </w:t>
            </w:r>
          </w:p>
          <w:p w14:paraId="1375C599" w14:textId="77777777" w:rsidR="00AE2FBE" w:rsidRPr="00117804" w:rsidRDefault="00AE2FBE" w:rsidP="00AE2FBE">
            <w:pPr>
              <w:pStyle w:val="Listeavsnitt"/>
              <w:ind w:left="0"/>
              <w:rPr>
                <w:rFonts w:ascii="Calibri Light" w:hAnsi="Calibri Light"/>
                <w:sz w:val="32"/>
                <w:szCs w:val="32"/>
              </w:rPr>
            </w:pPr>
            <w:r w:rsidRPr="00117804">
              <w:rPr>
                <w:rFonts w:ascii="Calibri Light" w:hAnsi="Calibri Light"/>
                <w:noProof/>
                <w:sz w:val="32"/>
                <w:szCs w:val="32"/>
              </w:rPr>
              <w:drawing>
                <wp:inline distT="0" distB="0" distL="0" distR="0" wp14:anchorId="5289C2A8" wp14:editId="09FD9601">
                  <wp:extent cx="838200" cy="838200"/>
                  <wp:effectExtent l="0" t="0" r="0" b="0"/>
                  <wp:docPr id="3" name="Bilde 3" descr="Skilt, påbudt med øyevern, selvheftende polyester, Ø 100 mm | AJ Produk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kilt, påbudt med øyevern, selvheftende polyester, Ø 100 mm | AJ Produk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17804">
              <w:rPr>
                <w:rFonts w:ascii="Calibri Light" w:hAnsi="Calibri Light"/>
                <w:noProof/>
                <w:sz w:val="32"/>
                <w:szCs w:val="32"/>
              </w:rPr>
              <w:t xml:space="preserve"> </w:t>
            </w:r>
          </w:p>
          <w:p w14:paraId="282A4158" w14:textId="77777777" w:rsidR="00AE2FBE" w:rsidRPr="00117804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117804">
              <w:rPr>
                <w:rFonts w:ascii="Calibri Light" w:hAnsi="Calibri Light"/>
                <w:b/>
                <w:bCs/>
                <w:sz w:val="32"/>
                <w:szCs w:val="32"/>
              </w:rPr>
              <w:t xml:space="preserve">  Øyevern</w:t>
            </w:r>
          </w:p>
        </w:tc>
        <w:tc>
          <w:tcPr>
            <w:tcW w:w="7797" w:type="dxa"/>
          </w:tcPr>
          <w:p w14:paraId="02F1A2FA" w14:textId="77777777" w:rsidR="00A03EA1" w:rsidRPr="0049311F" w:rsidRDefault="00A03EA1" w:rsidP="00A03EA1">
            <w:pPr>
              <w:pStyle w:val="Listeavsnitt"/>
              <w:spacing w:before="60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Skal brukes ved fare for sprut, sponbrytende arbeid, eksplosjonsfare, arbeid i kuttmaskiner, bruk av sag etc. Ved behov for å tilpasse øyevern til bruker, ta kontakt med leder. </w:t>
            </w:r>
          </w:p>
          <w:p w14:paraId="0B060C2B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Eksempel: </w:t>
            </w:r>
          </w:p>
          <w:p w14:paraId="020D7BB5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Vernebriller </w:t>
            </w:r>
          </w:p>
          <w:p w14:paraId="5E79B517" w14:textId="5A4F8E0F" w:rsidR="00AE2FBE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>• Visir</w:t>
            </w:r>
          </w:p>
        </w:tc>
      </w:tr>
      <w:tr w:rsidR="00AE2FBE" w14:paraId="2C5957DF" w14:textId="77777777" w:rsidTr="0049311F">
        <w:tc>
          <w:tcPr>
            <w:tcW w:w="2552" w:type="dxa"/>
            <w:shd w:val="clear" w:color="auto" w:fill="CCFFCC"/>
          </w:tcPr>
          <w:p w14:paraId="6E3E8B6C" w14:textId="15EE482F" w:rsidR="00AE2FBE" w:rsidRPr="00117804" w:rsidRDefault="00A03EA1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117804">
              <w:rPr>
                <w:rFonts w:ascii="Calibri Light" w:hAnsi="Calibri Light"/>
                <w:noProof/>
                <w:sz w:val="32"/>
                <w:szCs w:val="32"/>
              </w:rPr>
              <w:drawing>
                <wp:inline distT="0" distB="0" distL="0" distR="0" wp14:anchorId="7153F5AF" wp14:editId="3D0526C5">
                  <wp:extent cx="857250" cy="857250"/>
                  <wp:effectExtent l="0" t="0" r="0" b="0"/>
                  <wp:docPr id="11" name="Bilde 11" descr="Skilt, beskyttelseshansker, selvheftende polyester, Ø 100 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Skilt, beskyttelseshansker, selvheftende polyester, Ø 100 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7B0957" w14:textId="77777777" w:rsidR="00AE2FBE" w:rsidRPr="00117804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117804">
              <w:rPr>
                <w:rFonts w:ascii="Calibri Light" w:hAnsi="Calibri Light"/>
                <w:b/>
                <w:bCs/>
                <w:sz w:val="32"/>
                <w:szCs w:val="32"/>
                <w:shd w:val="clear" w:color="auto" w:fill="CCFFCC"/>
              </w:rPr>
              <w:t>Håndvern - hansker</w:t>
            </w:r>
          </w:p>
        </w:tc>
        <w:tc>
          <w:tcPr>
            <w:tcW w:w="7797" w:type="dxa"/>
          </w:tcPr>
          <w:p w14:paraId="72B778EA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Hansker bør benyttes ved arbeid med farlige og etsende stoffer og ved arbeid med skarpe og stikkende gjenstander. </w:t>
            </w:r>
          </w:p>
          <w:p w14:paraId="523A9455" w14:textId="03A6A5D8" w:rsidR="00AE2FBE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>Bruk hansker av riktig materiale og riktig merking, se sikkerhetsdatablad.</w:t>
            </w:r>
          </w:p>
        </w:tc>
      </w:tr>
      <w:tr w:rsidR="00AE2FBE" w14:paraId="680C32F0" w14:textId="77777777" w:rsidTr="0049311F">
        <w:tc>
          <w:tcPr>
            <w:tcW w:w="2552" w:type="dxa"/>
            <w:shd w:val="clear" w:color="auto" w:fill="CCFFCC"/>
          </w:tcPr>
          <w:p w14:paraId="7A8CDB6D" w14:textId="77777777" w:rsidR="00AE2FBE" w:rsidRPr="00117804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</w:rPr>
            </w:pPr>
          </w:p>
          <w:p w14:paraId="08CAE780" w14:textId="77777777" w:rsidR="00AE2FBE" w:rsidRPr="00117804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</w:rPr>
            </w:pPr>
            <w:r w:rsidRPr="00117804">
              <w:rPr>
                <w:rFonts w:ascii="Calibri Light" w:hAnsi="Calibri Light"/>
                <w:noProof/>
              </w:rPr>
              <w:drawing>
                <wp:inline distT="0" distB="0" distL="0" distR="0" wp14:anchorId="62AC5122" wp14:editId="07B17BD1">
                  <wp:extent cx="885825" cy="885825"/>
                  <wp:effectExtent l="0" t="0" r="9525" b="9525"/>
                  <wp:docPr id="48" name="Bilde 48" descr="Påbudt med åndedrettsvern 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åbudt med åndedrettsvern sym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1FD990" w14:textId="77777777" w:rsidR="00AE2FBE" w:rsidRPr="00117804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</w:rPr>
            </w:pPr>
          </w:p>
          <w:p w14:paraId="3FEA4EC4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b/>
                <w:bCs/>
                <w:sz w:val="32"/>
                <w:szCs w:val="32"/>
              </w:rPr>
              <w:t>Åndedrettsvern</w:t>
            </w:r>
          </w:p>
        </w:tc>
        <w:tc>
          <w:tcPr>
            <w:tcW w:w="7797" w:type="dxa"/>
          </w:tcPr>
          <w:p w14:paraId="3A6EB872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Påse at åndedrettsvern: </w:t>
            </w:r>
          </w:p>
          <w:p w14:paraId="44A6B040" w14:textId="77777777" w:rsidR="00A03EA1" w:rsidRPr="0049311F" w:rsidRDefault="00A03EA1" w:rsidP="00A03EA1">
            <w:pPr>
              <w:pStyle w:val="Listeavsnitt"/>
              <w:spacing w:before="60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er tilgjengelig der det er/kan oppstå behov for slik </w:t>
            </w:r>
          </w:p>
          <w:p w14:paraId="49C461FD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   verneutstyr, se sikkerhetsdatablad  </w:t>
            </w:r>
          </w:p>
          <w:p w14:paraId="0DEFFF7B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har riktig filter for aktuelle kjemikalier, farlige </w:t>
            </w:r>
          </w:p>
          <w:p w14:paraId="4B28B99F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   Stoffer eller støveksponering </w:t>
            </w:r>
          </w:p>
          <w:p w14:paraId="7465DB7B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er godt vedlikeholdt </w:t>
            </w:r>
          </w:p>
          <w:p w14:paraId="02A1EBE8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oppbevares slik at de ikke blir kontaminert – </w:t>
            </w:r>
          </w:p>
          <w:p w14:paraId="18E3DE41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   fortrinnsvis i lukket plastpose og inni skap. </w:t>
            </w:r>
          </w:p>
          <w:p w14:paraId="78D21537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er tilpasset slik at det ikke trekkes inn luft som ikke </w:t>
            </w:r>
          </w:p>
          <w:p w14:paraId="2E84D944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   filtreres </w:t>
            </w:r>
          </w:p>
          <w:p w14:paraId="398FC9F7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b/>
                <w:bCs/>
                <w:sz w:val="34"/>
                <w:szCs w:val="34"/>
              </w:rPr>
              <w:t>3 kategorier:</w:t>
            </w:r>
            <w:r w:rsidRPr="0049311F">
              <w:rPr>
                <w:rFonts w:ascii="Calibri Light" w:hAnsi="Calibri Light"/>
                <w:sz w:val="34"/>
                <w:szCs w:val="34"/>
              </w:rPr>
              <w:t xml:space="preserve"> </w:t>
            </w:r>
          </w:p>
          <w:p w14:paraId="5C43CE6A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1. Hel- og halvmasker med utskiftbare filtre </w:t>
            </w:r>
          </w:p>
          <w:p w14:paraId="30528F80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2. Filtrerende halvmasker </w:t>
            </w:r>
          </w:p>
          <w:p w14:paraId="6A57F6EA" w14:textId="77777777" w:rsidR="00A03EA1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>3. Friskluftsmasker</w:t>
            </w:r>
          </w:p>
          <w:p w14:paraId="24D705F4" w14:textId="0FDBEA4F" w:rsidR="007B76BF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  <w:r w:rsidRPr="00426DF6">
              <w:rPr>
                <w:rFonts w:ascii="Calibri Light" w:hAnsi="Calibri Light"/>
                <w:sz w:val="34"/>
                <w:szCs w:val="34"/>
              </w:rPr>
              <w:t>Type åndedrettsvern som skal brukes, får du informasjon om gjennom opplæring av den enkelte maskin/øvelse.</w:t>
            </w:r>
          </w:p>
        </w:tc>
      </w:tr>
      <w:tr w:rsidR="0049311F" w14:paraId="3F47C5E3" w14:textId="77777777" w:rsidTr="0049311F">
        <w:tc>
          <w:tcPr>
            <w:tcW w:w="2552" w:type="dxa"/>
            <w:shd w:val="clear" w:color="auto" w:fill="CCFFCC"/>
          </w:tcPr>
          <w:p w14:paraId="370AFE19" w14:textId="77777777" w:rsidR="0049311F" w:rsidRPr="00117804" w:rsidRDefault="0049311F" w:rsidP="00C02EAE">
            <w:pPr>
              <w:rPr>
                <w:rFonts w:ascii="Calibri Light" w:hAnsi="Calibri Light"/>
                <w:b/>
                <w:bCs/>
                <w:sz w:val="40"/>
                <w:szCs w:val="40"/>
              </w:rPr>
            </w:pPr>
            <w:r w:rsidRPr="00117804">
              <w:rPr>
                <w:rFonts w:ascii="Calibri Light" w:hAnsi="Calibri Light"/>
                <w:b/>
                <w:bCs/>
                <w:sz w:val="40"/>
                <w:szCs w:val="40"/>
              </w:rPr>
              <w:lastRenderedPageBreak/>
              <w:t xml:space="preserve">Symbol </w:t>
            </w:r>
          </w:p>
        </w:tc>
        <w:tc>
          <w:tcPr>
            <w:tcW w:w="7797" w:type="dxa"/>
            <w:shd w:val="clear" w:color="auto" w:fill="CCFFCC"/>
          </w:tcPr>
          <w:p w14:paraId="3BC2E7EA" w14:textId="77777777" w:rsidR="0049311F" w:rsidRPr="00117804" w:rsidRDefault="0049311F" w:rsidP="00C02EAE">
            <w:pPr>
              <w:rPr>
                <w:rFonts w:ascii="Calibri Light" w:hAnsi="Calibri Light"/>
                <w:b/>
                <w:bCs/>
                <w:sz w:val="40"/>
                <w:szCs w:val="40"/>
              </w:rPr>
            </w:pPr>
            <w:r w:rsidRPr="00117804">
              <w:rPr>
                <w:rFonts w:ascii="Calibri Light" w:hAnsi="Calibri Light"/>
                <w:b/>
                <w:bCs/>
                <w:sz w:val="40"/>
                <w:szCs w:val="40"/>
              </w:rPr>
              <w:t>Beskrivelse</w:t>
            </w:r>
          </w:p>
        </w:tc>
      </w:tr>
      <w:tr w:rsidR="00AE2FBE" w14:paraId="495C7685" w14:textId="77777777" w:rsidTr="0049311F">
        <w:tc>
          <w:tcPr>
            <w:tcW w:w="2552" w:type="dxa"/>
            <w:shd w:val="clear" w:color="auto" w:fill="CCFFCC"/>
          </w:tcPr>
          <w:p w14:paraId="3F7F730D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176D8E8B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noProof/>
                <w:sz w:val="32"/>
                <w:szCs w:val="32"/>
              </w:rPr>
              <w:drawing>
                <wp:inline distT="0" distB="0" distL="0" distR="0" wp14:anchorId="3EE7BB12" wp14:editId="5B007994">
                  <wp:extent cx="847725" cy="847725"/>
                  <wp:effectExtent l="0" t="0" r="9525" b="9525"/>
                  <wp:docPr id="7" name="Bilde 7" descr="Påbudsskilt, bruk hørselvern, Ø 200 mm, plast, 10-pk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åbudsskilt, bruk hørselvern, Ø 200 mm, plast, 10-pk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0235A6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2CD10243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b/>
                <w:bCs/>
                <w:sz w:val="32"/>
                <w:szCs w:val="32"/>
              </w:rPr>
              <w:t>Hørselsvern</w:t>
            </w:r>
          </w:p>
        </w:tc>
        <w:tc>
          <w:tcPr>
            <w:tcW w:w="7797" w:type="dxa"/>
          </w:tcPr>
          <w:p w14:paraId="27333B16" w14:textId="77777777" w:rsidR="00A03EA1" w:rsidRPr="00426DF6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26DF6">
              <w:rPr>
                <w:rFonts w:ascii="Calibri Light" w:hAnsi="Calibri Light"/>
                <w:sz w:val="34"/>
                <w:szCs w:val="34"/>
              </w:rPr>
              <w:t xml:space="preserve">Hørselvern skal brukes når anbefalte støynivåer </w:t>
            </w:r>
            <w:proofErr w:type="spellStart"/>
            <w:r w:rsidRPr="00426DF6">
              <w:rPr>
                <w:rFonts w:ascii="Calibri Light" w:hAnsi="Calibri Light"/>
                <w:sz w:val="34"/>
                <w:szCs w:val="34"/>
              </w:rPr>
              <w:t>overskrides</w:t>
            </w:r>
            <w:proofErr w:type="spellEnd"/>
            <w:r w:rsidRPr="00426DF6">
              <w:rPr>
                <w:rFonts w:ascii="Calibri Light" w:hAnsi="Calibri Light"/>
                <w:sz w:val="34"/>
                <w:szCs w:val="34"/>
              </w:rPr>
              <w:t xml:space="preserve">. Finnes i flere typer. Spesielle øreklokker med radio, kommunikasjon og aktiv støydemping finnes også. </w:t>
            </w:r>
          </w:p>
          <w:p w14:paraId="736E846B" w14:textId="77777777" w:rsidR="00A03EA1" w:rsidRPr="00426DF6" w:rsidRDefault="00A03EA1" w:rsidP="00A03EA1">
            <w:pPr>
              <w:pStyle w:val="Listeavsnitt"/>
              <w:spacing w:before="60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  <w:r w:rsidRPr="00426DF6">
              <w:rPr>
                <w:rFonts w:ascii="Calibri Light" w:hAnsi="Calibri Light"/>
                <w:b/>
                <w:bCs/>
                <w:sz w:val="34"/>
                <w:szCs w:val="34"/>
              </w:rPr>
              <w:t xml:space="preserve">Eksempler: </w:t>
            </w:r>
          </w:p>
          <w:p w14:paraId="71DAFD5F" w14:textId="77777777" w:rsidR="00A03EA1" w:rsidRPr="00426DF6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26DF6">
              <w:rPr>
                <w:rFonts w:ascii="Calibri Light" w:hAnsi="Calibri Light"/>
                <w:sz w:val="34"/>
                <w:szCs w:val="34"/>
              </w:rPr>
              <w:t xml:space="preserve">• Ørepropper </w:t>
            </w:r>
          </w:p>
          <w:p w14:paraId="79371321" w14:textId="77777777" w:rsidR="00A03EA1" w:rsidRPr="00426DF6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26DF6">
              <w:rPr>
                <w:rFonts w:ascii="Calibri Light" w:hAnsi="Calibri Light"/>
                <w:sz w:val="34"/>
                <w:szCs w:val="34"/>
              </w:rPr>
              <w:t>• Øreklokker</w:t>
            </w:r>
          </w:p>
          <w:p w14:paraId="30CD26F6" w14:textId="0C07ED9C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</w:p>
        </w:tc>
      </w:tr>
      <w:tr w:rsidR="00A03EA1" w14:paraId="083EC45F" w14:textId="77777777" w:rsidTr="0049311F">
        <w:tc>
          <w:tcPr>
            <w:tcW w:w="2552" w:type="dxa"/>
            <w:shd w:val="clear" w:color="auto" w:fill="CCFFCC"/>
          </w:tcPr>
          <w:p w14:paraId="7B3BAD45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3B7331EB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noProof/>
                <w:sz w:val="32"/>
                <w:szCs w:val="32"/>
              </w:rPr>
              <w:drawing>
                <wp:inline distT="0" distB="0" distL="0" distR="0" wp14:anchorId="3C450D04" wp14:editId="40111BA9">
                  <wp:extent cx="819150" cy="819150"/>
                  <wp:effectExtent l="0" t="0" r="0" b="0"/>
                  <wp:docPr id="9" name="Bild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4ED5F8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64735D83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b/>
                <w:bCs/>
                <w:sz w:val="32"/>
                <w:szCs w:val="32"/>
              </w:rPr>
              <w:t>Arbeidstøy</w:t>
            </w:r>
          </w:p>
        </w:tc>
        <w:tc>
          <w:tcPr>
            <w:tcW w:w="7797" w:type="dxa"/>
          </w:tcPr>
          <w:p w14:paraId="363D3C28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Må være lett å vrenge av seg. Bør være av bomull for å forhindre antennelse eller gnister </w:t>
            </w:r>
            <w:proofErr w:type="spellStart"/>
            <w:r w:rsidRPr="0049311F">
              <w:rPr>
                <w:rFonts w:ascii="Calibri Light" w:hAnsi="Calibri Light"/>
                <w:sz w:val="34"/>
                <w:szCs w:val="34"/>
              </w:rPr>
              <w:t>pga</w:t>
            </w:r>
            <w:proofErr w:type="spellEnd"/>
            <w:r w:rsidRPr="0049311F">
              <w:rPr>
                <w:rFonts w:ascii="Calibri Light" w:hAnsi="Calibri Light"/>
                <w:sz w:val="34"/>
                <w:szCs w:val="34"/>
              </w:rPr>
              <w:t xml:space="preserve"> statisk elektrisitet. </w:t>
            </w:r>
          </w:p>
          <w:p w14:paraId="66399203" w14:textId="77777777" w:rsidR="00A03EA1" w:rsidRPr="0049311F" w:rsidRDefault="00A03EA1" w:rsidP="00A03EA1">
            <w:pPr>
              <w:pStyle w:val="Listeavsnitt"/>
              <w:spacing w:before="60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  <w:r w:rsidRPr="0049311F">
              <w:rPr>
                <w:rFonts w:ascii="Calibri Light" w:hAnsi="Calibri Light"/>
                <w:b/>
                <w:bCs/>
                <w:sz w:val="34"/>
                <w:szCs w:val="34"/>
              </w:rPr>
              <w:t xml:space="preserve">Eksempel: </w:t>
            </w:r>
          </w:p>
          <w:p w14:paraId="49A361DE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Laboratoriefrakk </w:t>
            </w:r>
          </w:p>
          <w:p w14:paraId="1BEE6741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Kjeledress </w:t>
            </w:r>
          </w:p>
          <w:p w14:paraId="23FBE7C8" w14:textId="77777777" w:rsidR="00A03EA1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>• Vernedress</w:t>
            </w:r>
          </w:p>
          <w:p w14:paraId="64360A87" w14:textId="11F79BDB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  <w:r w:rsidRPr="00426DF6">
              <w:rPr>
                <w:rFonts w:ascii="Calibri Light" w:hAnsi="Calibri Light"/>
                <w:sz w:val="34"/>
                <w:szCs w:val="34"/>
              </w:rPr>
              <w:t>Type arbeidstøy som brukes i den enkelte enhet kommer frem under opplæring ved den enkelte enhet</w:t>
            </w:r>
          </w:p>
        </w:tc>
      </w:tr>
      <w:tr w:rsidR="00A03EA1" w14:paraId="1B4A689F" w14:textId="77777777" w:rsidTr="0049311F">
        <w:trPr>
          <w:trHeight w:val="2081"/>
        </w:trPr>
        <w:tc>
          <w:tcPr>
            <w:tcW w:w="2552" w:type="dxa"/>
            <w:shd w:val="clear" w:color="auto" w:fill="CCFFCC"/>
          </w:tcPr>
          <w:p w14:paraId="6B00367E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023772A5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noProof/>
                <w:sz w:val="32"/>
                <w:szCs w:val="32"/>
              </w:rPr>
              <w:drawing>
                <wp:inline distT="0" distB="0" distL="0" distR="0" wp14:anchorId="6B5EE7A0" wp14:editId="32E8DF09">
                  <wp:extent cx="838200" cy="838200"/>
                  <wp:effectExtent l="0" t="0" r="0" b="0"/>
                  <wp:docPr id="10" name="Bilde 10" descr="Skilt, vernesko påbudt, selvheftende polyester, Ø 200 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Skilt, vernesko påbudt, selvheftende polyester, Ø 200 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35C297" w14:textId="77777777" w:rsidR="00A03EA1" w:rsidRPr="0049311F" w:rsidRDefault="00A03EA1" w:rsidP="00A03EA1">
            <w:pPr>
              <w:pStyle w:val="Listeavsnitt"/>
              <w:spacing w:before="6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b/>
                <w:bCs/>
                <w:sz w:val="32"/>
                <w:szCs w:val="32"/>
              </w:rPr>
              <w:t>Vernesko</w:t>
            </w:r>
          </w:p>
        </w:tc>
        <w:tc>
          <w:tcPr>
            <w:tcW w:w="7797" w:type="dxa"/>
          </w:tcPr>
          <w:p w14:paraId="7ED64E95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Finnes i flere typer. Skal ha stålbøyle foran for å beskytte mot trykk, støt og vekt. </w:t>
            </w:r>
          </w:p>
          <w:p w14:paraId="7E91B44B" w14:textId="77777777" w:rsidR="00A03EA1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>Spikersåle er aktuelt for enkelte miljø.</w:t>
            </w:r>
          </w:p>
          <w:p w14:paraId="1382C84A" w14:textId="36BE9F5A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  <w:r w:rsidRPr="00AA61A9">
              <w:rPr>
                <w:rFonts w:ascii="Calibri Light" w:hAnsi="Calibri Light"/>
                <w:sz w:val="34"/>
                <w:szCs w:val="34"/>
              </w:rPr>
              <w:t>Type sko som skal brukes i den enkelte enhet kommer frem under opplæring ved den enkelte enhet, men er som regel ikke aktuelt.</w:t>
            </w:r>
          </w:p>
        </w:tc>
      </w:tr>
      <w:tr w:rsidR="00A03EA1" w14:paraId="4AA68CD7" w14:textId="77777777" w:rsidTr="0049311F">
        <w:tc>
          <w:tcPr>
            <w:tcW w:w="2552" w:type="dxa"/>
            <w:shd w:val="clear" w:color="auto" w:fill="CCFFCC"/>
          </w:tcPr>
          <w:p w14:paraId="109C55E9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58987D52" w14:textId="77777777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noProof/>
                <w:sz w:val="32"/>
                <w:szCs w:val="32"/>
              </w:rPr>
              <w:drawing>
                <wp:inline distT="0" distB="0" distL="0" distR="0" wp14:anchorId="2AC12421" wp14:editId="4E93C0E2">
                  <wp:extent cx="847725" cy="847725"/>
                  <wp:effectExtent l="0" t="0" r="9525" b="9525"/>
                  <wp:docPr id="49" name="Bild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0C9D09" w14:textId="77777777" w:rsidR="00A03EA1" w:rsidRPr="0049311F" w:rsidRDefault="00A03EA1" w:rsidP="00A03EA1">
            <w:pPr>
              <w:pStyle w:val="Listeavsnitt"/>
              <w:spacing w:before="6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b/>
                <w:bCs/>
                <w:sz w:val="32"/>
                <w:szCs w:val="32"/>
              </w:rPr>
              <w:t>Hjelm</w:t>
            </w:r>
          </w:p>
        </w:tc>
        <w:tc>
          <w:tcPr>
            <w:tcW w:w="7797" w:type="dxa"/>
          </w:tcPr>
          <w:p w14:paraId="0762AB4E" w14:textId="77777777" w:rsidR="00A03EA1" w:rsidRDefault="00A03EA1" w:rsidP="00A03EA1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Det er viktig å sjekke hjelmens kvalitet og tilstand. </w:t>
            </w:r>
          </w:p>
          <w:p w14:paraId="6F52941E" w14:textId="77777777" w:rsidR="00A03EA1" w:rsidRDefault="00A03EA1" w:rsidP="00A03EA1">
            <w:pPr>
              <w:pStyle w:val="Listeavsnitt"/>
              <w:spacing w:before="60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>Hjelmen skal ikke oppbevares i sollys fordi UV-stråling bryter ned plasten hjelmen er bygd opp av</w:t>
            </w:r>
            <w:r>
              <w:rPr>
                <w:rFonts w:ascii="Calibri Light" w:hAnsi="Calibri Light"/>
                <w:sz w:val="34"/>
                <w:szCs w:val="34"/>
              </w:rPr>
              <w:t>.</w:t>
            </w:r>
          </w:p>
          <w:p w14:paraId="4E09395C" w14:textId="77777777" w:rsidR="00A03EA1" w:rsidRDefault="00A03EA1" w:rsidP="00A03EA1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</w:p>
          <w:p w14:paraId="0C483F06" w14:textId="0B913421" w:rsidR="00A03EA1" w:rsidRPr="0049311F" w:rsidRDefault="00A03EA1" w:rsidP="00A03EA1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  <w:r w:rsidRPr="003518D9">
              <w:rPr>
                <w:rFonts w:ascii="Calibri Light" w:hAnsi="Calibri Light"/>
                <w:sz w:val="34"/>
                <w:szCs w:val="34"/>
              </w:rPr>
              <w:t xml:space="preserve">Det er ikke behov for hjelm ved </w:t>
            </w:r>
            <w:r>
              <w:rPr>
                <w:rFonts w:ascii="Calibri Light" w:hAnsi="Calibri Light"/>
                <w:sz w:val="34"/>
                <w:szCs w:val="34"/>
              </w:rPr>
              <w:t>elektro lab.</w:t>
            </w:r>
          </w:p>
        </w:tc>
      </w:tr>
    </w:tbl>
    <w:p w14:paraId="6BFAD81B" w14:textId="77777777" w:rsidR="00AE2FBE" w:rsidRDefault="00AE2FBE" w:rsidP="00AE2FBE">
      <w:pPr>
        <w:pStyle w:val="Listeavsnitt"/>
        <w:ind w:left="360"/>
        <w:rPr>
          <w:b/>
          <w:bCs/>
        </w:rPr>
      </w:pPr>
    </w:p>
    <w:p w14:paraId="40B687CC" w14:textId="77777777" w:rsidR="006A6331" w:rsidRDefault="006A6331" w:rsidP="00AE2FBE">
      <w:pPr>
        <w:pStyle w:val="Listeavsnitt"/>
        <w:ind w:left="360"/>
        <w:rPr>
          <w:b/>
          <w:bCs/>
        </w:rPr>
      </w:pPr>
    </w:p>
    <w:p w14:paraId="38329EAA" w14:textId="77777777" w:rsidR="006A6331" w:rsidRDefault="006A6331" w:rsidP="00AE2FBE">
      <w:pPr>
        <w:pStyle w:val="Listeavsnitt"/>
        <w:ind w:left="360"/>
        <w:rPr>
          <w:b/>
          <w:bCs/>
        </w:rPr>
      </w:pPr>
    </w:p>
    <w:p w14:paraId="04E08122" w14:textId="77777777" w:rsidR="006A6331" w:rsidRDefault="006A6331" w:rsidP="00AE2FBE">
      <w:pPr>
        <w:pStyle w:val="Listeavsnitt"/>
        <w:ind w:left="360"/>
        <w:rPr>
          <w:b/>
          <w:bCs/>
        </w:rPr>
      </w:pPr>
    </w:p>
    <w:p w14:paraId="68CBAD3A" w14:textId="77777777" w:rsidR="006A6331" w:rsidRDefault="006A6331" w:rsidP="00AE2FBE">
      <w:pPr>
        <w:pStyle w:val="Listeavsnitt"/>
        <w:ind w:left="360"/>
        <w:rPr>
          <w:b/>
          <w:bCs/>
        </w:rPr>
      </w:pPr>
    </w:p>
    <w:p w14:paraId="36C30297" w14:textId="180A631F" w:rsidR="006A6331" w:rsidRPr="00F16B65" w:rsidRDefault="006A6331" w:rsidP="006A6331">
      <w:pPr>
        <w:pStyle w:val="Overskrift2"/>
        <w:numPr>
          <w:ilvl w:val="1"/>
          <w:numId w:val="30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29" w:name="_Toc164253376"/>
      <w:bookmarkStart w:id="30" w:name="_Toc179803658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HMS Nett sider</w:t>
      </w:r>
      <w:bookmarkEnd w:id="29"/>
      <w:bookmarkEnd w:id="30"/>
    </w:p>
    <w:p w14:paraId="724739A3" w14:textId="77777777" w:rsidR="006A6331" w:rsidRPr="0003016D" w:rsidRDefault="006A6331" w:rsidP="006A6331">
      <w:pPr>
        <w:pStyle w:val="Listeavsnitt"/>
        <w:ind w:left="0"/>
        <w:rPr>
          <w:rFonts w:ascii="Calibri Light" w:hAnsi="Calibri Light"/>
          <w:color w:val="auto"/>
          <w:sz w:val="34"/>
          <w:szCs w:val="34"/>
        </w:rPr>
      </w:pPr>
      <w:r>
        <w:rPr>
          <w:rFonts w:ascii="Calibri Light" w:hAnsi="Calibri Light"/>
          <w:color w:val="auto"/>
          <w:sz w:val="34"/>
          <w:szCs w:val="34"/>
        </w:rPr>
        <w:t>HMS nettsider</w:t>
      </w:r>
      <w:r w:rsidRPr="0003016D">
        <w:rPr>
          <w:rFonts w:ascii="Calibri Light" w:hAnsi="Calibri Light"/>
          <w:color w:val="auto"/>
          <w:sz w:val="34"/>
          <w:szCs w:val="34"/>
        </w:rPr>
        <w:t xml:space="preserve"> skal gi informasjon til alle om hvem som er leder, verneombud, varaverneombud, og eventuelt HMS</w:t>
      </w:r>
      <w:r>
        <w:rPr>
          <w:rFonts w:ascii="Calibri Light" w:hAnsi="Calibri Light"/>
          <w:color w:val="auto"/>
          <w:sz w:val="34"/>
          <w:szCs w:val="34"/>
        </w:rPr>
        <w:t xml:space="preserve"> kontakt</w:t>
      </w:r>
      <w:r w:rsidRPr="0003016D">
        <w:rPr>
          <w:rFonts w:ascii="Calibri Light" w:hAnsi="Calibri Light"/>
          <w:color w:val="auto"/>
          <w:sz w:val="34"/>
          <w:szCs w:val="34"/>
        </w:rPr>
        <w:t xml:space="preserve"> på det aktuelle verneområdet. Er det inngått samordningsavtaler, skal dette </w:t>
      </w:r>
      <w:r w:rsidRPr="0056254F">
        <w:rPr>
          <w:rFonts w:ascii="Calibri Light" w:hAnsi="Calibri Light"/>
          <w:color w:val="auto"/>
          <w:sz w:val="34"/>
          <w:szCs w:val="34"/>
        </w:rPr>
        <w:t>også gjøres kjent til alle ved verneområdet.</w:t>
      </w:r>
      <w:r>
        <w:rPr>
          <w:rFonts w:ascii="Calibri Light" w:hAnsi="Calibri Light"/>
          <w:color w:val="auto"/>
          <w:sz w:val="34"/>
          <w:szCs w:val="34"/>
        </w:rPr>
        <w:t xml:space="preserve"> </w:t>
      </w:r>
      <w:r w:rsidRPr="00B85789">
        <w:rPr>
          <w:rFonts w:ascii="Calibri Light" w:hAnsi="Calibri Light"/>
          <w:color w:val="auto"/>
          <w:sz w:val="34"/>
          <w:szCs w:val="34"/>
        </w:rPr>
        <w:t>For mekanisk verksted finner du informasjon her</w:t>
      </w:r>
      <w:r>
        <w:rPr>
          <w:rFonts w:ascii="Calibri Light" w:hAnsi="Calibri Light"/>
          <w:color w:val="auto"/>
          <w:sz w:val="34"/>
          <w:szCs w:val="34"/>
        </w:rPr>
        <w:t xml:space="preserve"> </w:t>
      </w:r>
      <w:hyperlink r:id="rId24" w:history="1">
        <w:r w:rsidRPr="00B70842">
          <w:rPr>
            <w:rStyle w:val="Hyperkobling"/>
            <w:rFonts w:ascii="Calibri Light" w:hAnsi="Calibri Light"/>
            <w:sz w:val="34"/>
            <w:szCs w:val="34"/>
          </w:rPr>
          <w:t>https://www.hiof.no/om/hms/sikkerhet/laboratorium-og-verksted/studiested-fredrikstad/maskin-design/index.html</w:t>
        </w:r>
      </w:hyperlink>
      <w:r>
        <w:rPr>
          <w:rFonts w:ascii="Calibri Light" w:hAnsi="Calibri Light"/>
          <w:color w:val="auto"/>
          <w:sz w:val="34"/>
          <w:szCs w:val="34"/>
        </w:rPr>
        <w:tab/>
      </w:r>
    </w:p>
    <w:p w14:paraId="317B19CD" w14:textId="77777777" w:rsidR="006A6331" w:rsidRDefault="006A6331" w:rsidP="006A6331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5A99A36A" w14:textId="77777777" w:rsidR="006A6331" w:rsidRPr="00F16B65" w:rsidRDefault="006A6331" w:rsidP="006A6331">
      <w:pPr>
        <w:pStyle w:val="Overskrift2"/>
        <w:numPr>
          <w:ilvl w:val="1"/>
          <w:numId w:val="30"/>
        </w:numPr>
        <w:tabs>
          <w:tab w:val="num" w:pos="360"/>
        </w:tabs>
        <w:ind w:left="0" w:right="-426" w:firstLine="0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31" w:name="_Toc164253377"/>
      <w:bookmarkStart w:id="32" w:name="_Toc179803659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FORSØK PÅGÅR</w:t>
      </w:r>
      <w:bookmarkEnd w:id="31"/>
      <w:bookmarkEnd w:id="32"/>
    </w:p>
    <w:p w14:paraId="531F0075" w14:textId="77777777" w:rsidR="006A6331" w:rsidRPr="0003016D" w:rsidRDefault="006A6331" w:rsidP="006A6331">
      <w:pPr>
        <w:autoSpaceDE w:val="0"/>
        <w:autoSpaceDN w:val="0"/>
        <w:adjustRightInd w:val="0"/>
        <w:spacing w:before="240" w:after="0" w:line="240" w:lineRule="auto"/>
        <w:rPr>
          <w:rFonts w:ascii="Calibri Light" w:hAnsi="Calibri Light"/>
          <w:color w:val="auto"/>
          <w:sz w:val="40"/>
          <w:szCs w:val="40"/>
        </w:rPr>
      </w:pPr>
      <w:r w:rsidRPr="0003016D">
        <w:rPr>
          <w:rFonts w:ascii="Calibri Light" w:hAnsi="Calibri Light" w:cs="DIN-Regular"/>
          <w:color w:val="auto"/>
          <w:sz w:val="34"/>
          <w:szCs w:val="34"/>
        </w:rPr>
        <w:t>Når forsøk pågår som kan utgjøre fare, skal dette informeres om ved oppslag</w:t>
      </w:r>
    </w:p>
    <w:p w14:paraId="6761785F" w14:textId="77777777" w:rsidR="006A6331" w:rsidRDefault="006A6331" w:rsidP="006A6331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2153B59F" w14:textId="77777777" w:rsidR="006A6331" w:rsidRDefault="006A6331" w:rsidP="006A6331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236B57D3" w14:textId="77777777" w:rsidR="006A6331" w:rsidRDefault="006A6331" w:rsidP="006A6331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681502EE" w14:textId="77777777" w:rsidR="006A6331" w:rsidRDefault="006A6331" w:rsidP="006A6331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60EE731D" w14:textId="77777777" w:rsidR="006A6331" w:rsidRDefault="006A6331" w:rsidP="00AE2FBE">
      <w:pPr>
        <w:pStyle w:val="Listeavsnitt"/>
        <w:ind w:left="360"/>
      </w:pPr>
    </w:p>
    <w:p w14:paraId="5AC41662" w14:textId="77777777" w:rsidR="006A6331" w:rsidRDefault="006A6331" w:rsidP="00AE2FBE">
      <w:pPr>
        <w:pStyle w:val="Listeavsnitt"/>
        <w:ind w:left="360"/>
      </w:pPr>
    </w:p>
    <w:p w14:paraId="015F1569" w14:textId="77777777" w:rsidR="006A6331" w:rsidRDefault="006A6331" w:rsidP="00AE2FBE">
      <w:pPr>
        <w:pStyle w:val="Listeavsnitt"/>
        <w:ind w:left="360"/>
      </w:pPr>
    </w:p>
    <w:p w14:paraId="1D5DBDF9" w14:textId="77777777" w:rsidR="006A6331" w:rsidRDefault="006A6331" w:rsidP="00AE2FBE">
      <w:pPr>
        <w:pStyle w:val="Listeavsnitt"/>
        <w:ind w:left="360"/>
      </w:pPr>
    </w:p>
    <w:p w14:paraId="311AE58A" w14:textId="77777777" w:rsidR="006A6331" w:rsidRDefault="006A6331" w:rsidP="00AE2FBE">
      <w:pPr>
        <w:pStyle w:val="Listeavsnitt"/>
        <w:ind w:left="360"/>
      </w:pPr>
    </w:p>
    <w:p w14:paraId="3051CB67" w14:textId="77777777" w:rsidR="006A6331" w:rsidRDefault="006A6331" w:rsidP="00AE2FBE">
      <w:pPr>
        <w:pStyle w:val="Listeavsnitt"/>
        <w:ind w:left="360"/>
      </w:pPr>
    </w:p>
    <w:p w14:paraId="6ED1E314" w14:textId="77777777" w:rsidR="006A6331" w:rsidRDefault="006A6331" w:rsidP="00AE2FBE">
      <w:pPr>
        <w:pStyle w:val="Listeavsnitt"/>
        <w:ind w:left="360"/>
      </w:pPr>
    </w:p>
    <w:p w14:paraId="214ACC73" w14:textId="77777777" w:rsidR="006A6331" w:rsidRDefault="006A6331" w:rsidP="00AE2FBE">
      <w:pPr>
        <w:pStyle w:val="Listeavsnitt"/>
        <w:ind w:left="360"/>
      </w:pPr>
    </w:p>
    <w:p w14:paraId="7AA081EC" w14:textId="77777777" w:rsidR="006A6331" w:rsidRDefault="006A6331" w:rsidP="00AE2FBE">
      <w:pPr>
        <w:pStyle w:val="Listeavsnitt"/>
        <w:ind w:left="360"/>
      </w:pPr>
    </w:p>
    <w:p w14:paraId="30A4B16B" w14:textId="77777777" w:rsidR="006A6331" w:rsidRDefault="006A6331" w:rsidP="00AE2FBE">
      <w:pPr>
        <w:pStyle w:val="Listeavsnitt"/>
        <w:ind w:left="360"/>
      </w:pPr>
    </w:p>
    <w:p w14:paraId="1608A0F7" w14:textId="77777777" w:rsidR="006A6331" w:rsidRDefault="006A6331" w:rsidP="00AE2FBE">
      <w:pPr>
        <w:pStyle w:val="Listeavsnitt"/>
        <w:ind w:left="360"/>
      </w:pPr>
    </w:p>
    <w:p w14:paraId="67312990" w14:textId="77777777" w:rsidR="006A6331" w:rsidRDefault="006A6331" w:rsidP="00AE2FBE">
      <w:pPr>
        <w:pStyle w:val="Listeavsnitt"/>
        <w:ind w:left="360"/>
      </w:pPr>
    </w:p>
    <w:p w14:paraId="7E8CA562" w14:textId="77777777" w:rsidR="006A6331" w:rsidRDefault="006A6331" w:rsidP="00AE2FBE">
      <w:pPr>
        <w:pStyle w:val="Listeavsnitt"/>
        <w:ind w:left="360"/>
      </w:pPr>
    </w:p>
    <w:p w14:paraId="5CD79791" w14:textId="77777777" w:rsidR="006A6331" w:rsidRPr="006A6331" w:rsidRDefault="006A6331" w:rsidP="00AE2FBE">
      <w:pPr>
        <w:pStyle w:val="Listeavsnitt"/>
        <w:ind w:left="360"/>
      </w:pPr>
    </w:p>
    <w:p w14:paraId="01CF2B52" w14:textId="5140AE6F" w:rsidR="00B135E6" w:rsidRPr="003C7A5E" w:rsidRDefault="006A6331" w:rsidP="00B135E6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r>
        <w:rPr>
          <w:rFonts w:ascii="Calibri" w:hAnsi="Calibri"/>
          <w:color w:val="003E75" w:themeColor="background2" w:themeShade="40"/>
          <w:sz w:val="96"/>
          <w:szCs w:val="96"/>
        </w:rPr>
        <w:lastRenderedPageBreak/>
        <w:t>5</w:t>
      </w:r>
    </w:p>
    <w:p w14:paraId="03BDA004" w14:textId="77777777" w:rsidR="00B135E6" w:rsidRDefault="00B135E6" w:rsidP="00B135E6">
      <w:pPr>
        <w:pStyle w:val="Overskrift1"/>
        <w:ind w:right="1701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bookmarkStart w:id="33" w:name="_Toc179803660"/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>FØRSTEHJELP OG HÅNDTERING VED ULYKKER</w:t>
      </w:r>
      <w:bookmarkEnd w:id="33"/>
    </w:p>
    <w:p w14:paraId="1CB067EA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368F37CB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2F5C2F64" w14:textId="77777777" w:rsidR="00B135E6" w:rsidRDefault="00B135E6" w:rsidP="00B135E6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 Light" w:hAnsi="Calibri Light"/>
          <w:sz w:val="40"/>
          <w:szCs w:val="40"/>
        </w:rPr>
      </w:pPr>
      <w:r>
        <w:rPr>
          <w:noProof/>
        </w:rPr>
        <w:drawing>
          <wp:inline distT="0" distB="0" distL="0" distR="0" wp14:anchorId="7F8CD6FF" wp14:editId="5920E374">
            <wp:extent cx="5423418" cy="3543300"/>
            <wp:effectExtent l="0" t="0" r="6350" b="0"/>
            <wp:docPr id="4" name="Bilde 4" descr="Førstehjelp alle burde kunne | RØYSTA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ørstehjelp alle burde kunne | RØYSTA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655" cy="3551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2D9CE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62BAA2CE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20F84C97" w14:textId="77777777" w:rsidR="007B76BF" w:rsidRDefault="007B76BF" w:rsidP="00C02EA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Cond-Bold"/>
          <w:b/>
          <w:bCs/>
          <w:color w:val="auto"/>
          <w:sz w:val="34"/>
          <w:szCs w:val="34"/>
        </w:rPr>
      </w:pPr>
    </w:p>
    <w:p w14:paraId="36442657" w14:textId="77777777" w:rsidR="006A6331" w:rsidRPr="00BD2E87" w:rsidRDefault="006A6331" w:rsidP="006A6331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b/>
          <w:bCs/>
          <w:color w:val="000000" w:themeColor="text1"/>
          <w:sz w:val="32"/>
          <w:szCs w:val="32"/>
        </w:rPr>
      </w:pPr>
      <w:bookmarkStart w:id="34" w:name="_Hlk164667847"/>
      <w:r w:rsidRPr="001853D9">
        <w:rPr>
          <w:rFonts w:ascii="Calibri Light" w:hAnsi="Calibri Light"/>
          <w:b/>
          <w:bCs/>
          <w:color w:val="000000" w:themeColor="text1"/>
          <w:sz w:val="32"/>
          <w:szCs w:val="32"/>
        </w:rPr>
        <w:lastRenderedPageBreak/>
        <w:t xml:space="preserve">Alle studenter og ansatte skal gjøre seg kjent med hvor førstehjelpsutstyr befinner seg på </w:t>
      </w:r>
      <w:r>
        <w:rPr>
          <w:rFonts w:ascii="Calibri Light" w:hAnsi="Calibri Light"/>
          <w:b/>
          <w:bCs/>
          <w:color w:val="000000" w:themeColor="text1"/>
          <w:sz w:val="32"/>
          <w:szCs w:val="32"/>
        </w:rPr>
        <w:t>verkstedet</w:t>
      </w:r>
      <w:r w:rsidRPr="001853D9">
        <w:rPr>
          <w:rFonts w:ascii="Calibri Light" w:hAnsi="Calibri Light"/>
          <w:b/>
          <w:bCs/>
          <w:color w:val="000000" w:themeColor="text1"/>
          <w:sz w:val="32"/>
          <w:szCs w:val="32"/>
        </w:rPr>
        <w:t>. Det er obligatorisk med førstehjelpskurs for alle 1. års studenter i forbindelse med den overordnede HMS opplæringen.</w:t>
      </w:r>
    </w:p>
    <w:bookmarkEnd w:id="34"/>
    <w:p w14:paraId="2D049320" w14:textId="7685F791" w:rsidR="00C02EAE" w:rsidRPr="00C02EAE" w:rsidRDefault="00C02EAE" w:rsidP="006A6331">
      <w:pPr>
        <w:autoSpaceDE w:val="0"/>
        <w:autoSpaceDN w:val="0"/>
        <w:adjustRightInd w:val="0"/>
        <w:spacing w:before="60" w:after="0" w:line="240" w:lineRule="auto"/>
        <w:rPr>
          <w:rFonts w:ascii="Calibri Light" w:hAnsi="Calibri Light" w:cs="DINCond-Bold"/>
          <w:b/>
          <w:bCs/>
          <w:color w:val="auto"/>
          <w:sz w:val="34"/>
          <w:szCs w:val="34"/>
        </w:rPr>
      </w:pPr>
      <w:r w:rsidRPr="00C02EAE">
        <w:rPr>
          <w:rFonts w:ascii="Calibri Light" w:hAnsi="Calibri Light" w:cs="DINCond-Bold"/>
          <w:b/>
          <w:bCs/>
          <w:color w:val="auto"/>
          <w:sz w:val="34"/>
          <w:szCs w:val="34"/>
        </w:rPr>
        <w:t>Viktig ved all førstehjelp:</w:t>
      </w:r>
    </w:p>
    <w:p w14:paraId="238D07BF" w14:textId="77777777" w:rsidR="00C02EAE" w:rsidRPr="00C02EAE" w:rsidRDefault="00C02EAE" w:rsidP="00C02EAE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C02EAE">
        <w:rPr>
          <w:rFonts w:ascii="Calibri Light" w:hAnsi="Calibri Light" w:cs="DIN-Regular"/>
          <w:color w:val="auto"/>
          <w:sz w:val="34"/>
          <w:szCs w:val="34"/>
        </w:rPr>
        <w:t>• Tenk alltid på egen sikkerhet</w:t>
      </w:r>
    </w:p>
    <w:p w14:paraId="746EEB0C" w14:textId="77777777" w:rsidR="00C02EAE" w:rsidRPr="00C02EAE" w:rsidRDefault="00C02EAE" w:rsidP="00C02EA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C02EAE">
        <w:rPr>
          <w:rFonts w:ascii="Calibri Light" w:hAnsi="Calibri Light" w:cs="DIN-Regular"/>
          <w:color w:val="auto"/>
          <w:sz w:val="34"/>
          <w:szCs w:val="34"/>
        </w:rPr>
        <w:t>• Sørg for å sikre skadestedet</w:t>
      </w:r>
    </w:p>
    <w:p w14:paraId="43F8B54D" w14:textId="2E64CB7D" w:rsidR="00C02EAE" w:rsidRDefault="00C02EAE" w:rsidP="0099353C">
      <w:pPr>
        <w:autoSpaceDE w:val="0"/>
        <w:autoSpaceDN w:val="0"/>
        <w:adjustRightInd w:val="0"/>
        <w:spacing w:before="0" w:after="240" w:line="240" w:lineRule="auto"/>
        <w:rPr>
          <w:b/>
          <w:bCs/>
        </w:rPr>
      </w:pPr>
      <w:r w:rsidRPr="00C02EAE">
        <w:rPr>
          <w:rFonts w:ascii="Calibri Light" w:hAnsi="Calibri Light" w:cs="DIN-Regular"/>
          <w:color w:val="auto"/>
          <w:sz w:val="34"/>
          <w:szCs w:val="34"/>
        </w:rPr>
        <w:t>• Sørg for varsling</w:t>
      </w:r>
    </w:p>
    <w:tbl>
      <w:tblPr>
        <w:tblStyle w:val="Tabellrutenett"/>
        <w:tblW w:w="10065" w:type="dxa"/>
        <w:tblInd w:w="-289" w:type="dxa"/>
        <w:tblLook w:val="04A0" w:firstRow="1" w:lastRow="0" w:firstColumn="1" w:lastColumn="0" w:noHBand="0" w:noVBand="1"/>
      </w:tblPr>
      <w:tblGrid>
        <w:gridCol w:w="2896"/>
        <w:gridCol w:w="7169"/>
      </w:tblGrid>
      <w:tr w:rsidR="00C02EAE" w14:paraId="490A468B" w14:textId="77777777" w:rsidTr="00AA62C9">
        <w:tc>
          <w:tcPr>
            <w:tcW w:w="2896" w:type="dxa"/>
            <w:shd w:val="clear" w:color="auto" w:fill="CCFFCC"/>
          </w:tcPr>
          <w:p w14:paraId="37501C58" w14:textId="77777777" w:rsidR="00C02EAE" w:rsidRPr="00AA62C9" w:rsidRDefault="00C02EAE" w:rsidP="00C02EAE">
            <w:pPr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00AA62C9">
              <w:rPr>
                <w:rFonts w:ascii="Calibri Light" w:hAnsi="Calibri Light"/>
                <w:b/>
                <w:bCs/>
                <w:sz w:val="36"/>
                <w:szCs w:val="36"/>
              </w:rPr>
              <w:t xml:space="preserve">Hendelse  </w:t>
            </w:r>
          </w:p>
        </w:tc>
        <w:tc>
          <w:tcPr>
            <w:tcW w:w="7169" w:type="dxa"/>
            <w:shd w:val="clear" w:color="auto" w:fill="CCFFCC"/>
          </w:tcPr>
          <w:p w14:paraId="175C3FDA" w14:textId="77777777" w:rsidR="00C02EAE" w:rsidRPr="00AA62C9" w:rsidRDefault="00C02EAE" w:rsidP="00C02EAE">
            <w:pPr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00AA62C9">
              <w:rPr>
                <w:rFonts w:ascii="Calibri Light" w:hAnsi="Calibri Light"/>
                <w:b/>
                <w:bCs/>
                <w:sz w:val="36"/>
                <w:szCs w:val="36"/>
              </w:rPr>
              <w:t xml:space="preserve">Skader / hva bør gjøres </w:t>
            </w:r>
          </w:p>
        </w:tc>
      </w:tr>
      <w:tr w:rsidR="00C02EAE" w14:paraId="09458913" w14:textId="77777777" w:rsidTr="00AA62C9">
        <w:tc>
          <w:tcPr>
            <w:tcW w:w="2896" w:type="dxa"/>
            <w:shd w:val="clear" w:color="auto" w:fill="CCFFCC"/>
          </w:tcPr>
          <w:p w14:paraId="2A410CC0" w14:textId="77777777" w:rsidR="00C02EAE" w:rsidRPr="00C02EAE" w:rsidRDefault="00C02EAE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1C92FBD1" w14:textId="77777777" w:rsidR="00C02EAE" w:rsidRPr="00C02EAE" w:rsidRDefault="00C02EAE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C02EAE">
              <w:rPr>
                <w:rFonts w:ascii="Calibri Light" w:hAnsi="Calibri Light"/>
                <w:b/>
                <w:bCs/>
                <w:sz w:val="32"/>
                <w:szCs w:val="32"/>
              </w:rPr>
              <w:t xml:space="preserve">Bevisstløshet </w:t>
            </w:r>
          </w:p>
          <w:p w14:paraId="4DD34124" w14:textId="77777777" w:rsidR="00C02EAE" w:rsidRPr="00C02EAE" w:rsidRDefault="00C02EAE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C02EAE">
              <w:rPr>
                <w:rFonts w:ascii="Calibri Light" w:hAnsi="Calibri Light"/>
                <w:b/>
                <w:bCs/>
                <w:sz w:val="32"/>
                <w:szCs w:val="32"/>
              </w:rPr>
              <w:t>Fall</w:t>
            </w:r>
          </w:p>
        </w:tc>
        <w:tc>
          <w:tcPr>
            <w:tcW w:w="7169" w:type="dxa"/>
          </w:tcPr>
          <w:p w14:paraId="3C76CF1B" w14:textId="77777777" w:rsidR="00C02EAE" w:rsidRPr="00AA62C9" w:rsidRDefault="00C02EAE" w:rsidP="00C02EAE">
            <w:pPr>
              <w:rPr>
                <w:rFonts w:ascii="Calibri Light" w:hAnsi="Calibri Light"/>
                <w:color w:val="FF0000"/>
                <w:sz w:val="30"/>
                <w:szCs w:val="30"/>
              </w:rPr>
            </w:pPr>
            <w:r w:rsidRPr="00AA62C9">
              <w:rPr>
                <w:rFonts w:ascii="Calibri Light" w:hAnsi="Calibri Light"/>
                <w:color w:val="FF0000"/>
                <w:sz w:val="30"/>
                <w:szCs w:val="30"/>
              </w:rPr>
              <w:t xml:space="preserve">FØRSTEHJELP: </w:t>
            </w:r>
          </w:p>
          <w:p w14:paraId="34F40E29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Sjekk bevissthet </w:t>
            </w:r>
          </w:p>
          <w:p w14:paraId="11CFFC16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Sikre frie luftveier </w:t>
            </w:r>
          </w:p>
          <w:p w14:paraId="73068C84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Sjekk om det er pust (observeres i minst 2 minutter)      </w:t>
            </w:r>
          </w:p>
          <w:p w14:paraId="5D498A74" w14:textId="77777777" w:rsid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Ved hjertestans – start hjerte-/ lungeredning (HLR), 30 </w:t>
            </w:r>
          </w:p>
          <w:p w14:paraId="6951708F" w14:textId="5FCB1C26" w:rsidR="00C02EAE" w:rsidRPr="00AA62C9" w:rsidRDefault="00AA62C9" w:rsidP="00C02EAE">
            <w:pPr>
              <w:rPr>
                <w:rFonts w:ascii="Calibri Light" w:hAnsi="Calibri Light"/>
                <w:sz w:val="30"/>
                <w:szCs w:val="30"/>
              </w:rPr>
            </w:pPr>
            <w:r>
              <w:rPr>
                <w:rFonts w:ascii="Calibri Light" w:hAnsi="Calibri Light"/>
                <w:sz w:val="30"/>
                <w:szCs w:val="30"/>
              </w:rPr>
              <w:t xml:space="preserve">    </w:t>
            </w:r>
            <w:r w:rsidR="00C02EAE" w:rsidRPr="00AA62C9">
              <w:rPr>
                <w:rFonts w:ascii="Calibri Light" w:hAnsi="Calibri Light"/>
                <w:sz w:val="30"/>
                <w:szCs w:val="30"/>
              </w:rPr>
              <w:t xml:space="preserve">kompresjoner og 2 </w:t>
            </w:r>
            <w:r w:rsidR="007B76BF" w:rsidRPr="00AA62C9">
              <w:rPr>
                <w:rFonts w:ascii="Calibri Light" w:hAnsi="Calibri Light"/>
                <w:sz w:val="30"/>
                <w:szCs w:val="30"/>
              </w:rPr>
              <w:t>innblåsinger</w:t>
            </w:r>
            <w:r w:rsidR="00C02EAE" w:rsidRPr="00AA62C9">
              <w:rPr>
                <w:rFonts w:ascii="Calibri Light" w:hAnsi="Calibri Light"/>
                <w:sz w:val="30"/>
                <w:szCs w:val="30"/>
              </w:rPr>
              <w:t xml:space="preserve">. </w:t>
            </w:r>
          </w:p>
          <w:p w14:paraId="745817C8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Stopp </w:t>
            </w:r>
            <w:proofErr w:type="spellStart"/>
            <w:r w:rsidRPr="00AA62C9">
              <w:rPr>
                <w:rFonts w:ascii="Calibri Light" w:hAnsi="Calibri Light"/>
                <w:sz w:val="30"/>
                <w:szCs w:val="30"/>
              </w:rPr>
              <w:t>evnt</w:t>
            </w:r>
            <w:proofErr w:type="spellEnd"/>
            <w:r w:rsidRPr="00AA62C9">
              <w:rPr>
                <w:rFonts w:ascii="Calibri Light" w:hAnsi="Calibri Light"/>
                <w:sz w:val="30"/>
                <w:szCs w:val="30"/>
              </w:rPr>
              <w:t xml:space="preserve">. blødning og/eller kjøl ned brannsår med </w:t>
            </w:r>
          </w:p>
          <w:p w14:paraId="72953AD4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vann </w:t>
            </w:r>
          </w:p>
          <w:p w14:paraId="61FEDBDD" w14:textId="77777777" w:rsidR="00C02EAE" w:rsidRDefault="00C02EAE" w:rsidP="00C02EAE">
            <w:pPr>
              <w:rPr>
                <w:b/>
                <w:bCs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>• Ring 113 AMK-sentralen</w:t>
            </w:r>
          </w:p>
        </w:tc>
      </w:tr>
      <w:tr w:rsidR="00C02EAE" w14:paraId="67FF13A9" w14:textId="77777777" w:rsidTr="00AA62C9">
        <w:tc>
          <w:tcPr>
            <w:tcW w:w="2896" w:type="dxa"/>
            <w:shd w:val="clear" w:color="auto" w:fill="CCFFCC"/>
          </w:tcPr>
          <w:p w14:paraId="4BA864EF" w14:textId="77777777" w:rsidR="00C02EAE" w:rsidRPr="00C02EAE" w:rsidRDefault="00C02EAE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16350629" w14:textId="77777777" w:rsidR="00C02EAE" w:rsidRPr="00C02EAE" w:rsidRDefault="00C02EAE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C02EAE">
              <w:rPr>
                <w:rFonts w:ascii="Calibri Light" w:hAnsi="Calibri Light"/>
                <w:b/>
                <w:bCs/>
                <w:sz w:val="32"/>
                <w:szCs w:val="32"/>
              </w:rPr>
              <w:t>Kutt</w:t>
            </w:r>
          </w:p>
        </w:tc>
        <w:tc>
          <w:tcPr>
            <w:tcW w:w="7169" w:type="dxa"/>
          </w:tcPr>
          <w:p w14:paraId="0B3A0480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color w:val="FF0000"/>
                <w:sz w:val="30"/>
                <w:szCs w:val="30"/>
              </w:rPr>
              <w:t>FØRSTEHJELP: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4BCB5F6B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Stopp blødning ved å komprimere hardt på </w:t>
            </w:r>
            <w:proofErr w:type="spellStart"/>
            <w:r w:rsidRPr="00AA62C9">
              <w:rPr>
                <w:rFonts w:ascii="Calibri Light" w:hAnsi="Calibri Light"/>
                <w:sz w:val="30"/>
                <w:szCs w:val="30"/>
              </w:rPr>
              <w:t>kuttstedet</w:t>
            </w:r>
            <w:proofErr w:type="spellEnd"/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54185932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og heve legemsdelen høyt </w:t>
            </w:r>
          </w:p>
          <w:p w14:paraId="4522BE63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Ta med eventuelle avkuttede legemsdeler ved </w:t>
            </w:r>
          </w:p>
          <w:p w14:paraId="60EEB308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transport til lege </w:t>
            </w:r>
          </w:p>
          <w:p w14:paraId="4057164B" w14:textId="77777777" w:rsidR="00C02EAE" w:rsidRDefault="00C02EAE" w:rsidP="00C02EAE">
            <w:pPr>
              <w:rPr>
                <w:b/>
                <w:bCs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>• Ring 113 AMK-sentralen</w:t>
            </w:r>
          </w:p>
        </w:tc>
      </w:tr>
      <w:tr w:rsidR="00C02EAE" w14:paraId="546F954F" w14:textId="77777777" w:rsidTr="00AA62C9">
        <w:tc>
          <w:tcPr>
            <w:tcW w:w="2896" w:type="dxa"/>
            <w:shd w:val="clear" w:color="auto" w:fill="CCFFCC"/>
          </w:tcPr>
          <w:p w14:paraId="3FA2211F" w14:textId="77777777" w:rsidR="00C02EAE" w:rsidRPr="00C02EAE" w:rsidRDefault="00C02EAE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49DD7D39" w14:textId="77777777" w:rsidR="00C02EAE" w:rsidRPr="00C02EAE" w:rsidRDefault="00C02EAE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C02EAE">
              <w:rPr>
                <w:rFonts w:ascii="Calibri Light" w:hAnsi="Calibri Light"/>
                <w:b/>
                <w:bCs/>
                <w:sz w:val="32"/>
                <w:szCs w:val="32"/>
              </w:rPr>
              <w:t>Elektrisk støt</w:t>
            </w:r>
          </w:p>
        </w:tc>
        <w:tc>
          <w:tcPr>
            <w:tcW w:w="7169" w:type="dxa"/>
          </w:tcPr>
          <w:p w14:paraId="5119E12D" w14:textId="77777777" w:rsidR="00C02EAE" w:rsidRPr="006A6331" w:rsidRDefault="00C02EAE" w:rsidP="00C02EAE">
            <w:pPr>
              <w:rPr>
                <w:rFonts w:ascii="Calibri Light" w:hAnsi="Calibri Light"/>
                <w:color w:val="FF0000"/>
                <w:sz w:val="28"/>
                <w:szCs w:val="28"/>
              </w:rPr>
            </w:pPr>
            <w:r w:rsidRPr="006A6331">
              <w:rPr>
                <w:rFonts w:ascii="Calibri Light" w:hAnsi="Calibri Light"/>
                <w:color w:val="FF0000"/>
                <w:sz w:val="28"/>
                <w:szCs w:val="28"/>
              </w:rPr>
              <w:t xml:space="preserve">FØRSTEHJELP: </w:t>
            </w:r>
          </w:p>
          <w:p w14:paraId="68E063A5" w14:textId="77777777" w:rsidR="00C02EAE" w:rsidRPr="006A6331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6A6331">
              <w:rPr>
                <w:rFonts w:ascii="Calibri Light" w:hAnsi="Calibri Light"/>
                <w:sz w:val="28"/>
                <w:szCs w:val="28"/>
              </w:rPr>
              <w:t xml:space="preserve">• Stopp strømgjennomgang (tenk på egen sikkerhet)   </w:t>
            </w:r>
          </w:p>
          <w:p w14:paraId="035BAB27" w14:textId="77777777" w:rsidR="00C02EAE" w:rsidRPr="006A6331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6A6331">
              <w:rPr>
                <w:rFonts w:ascii="Calibri Light" w:hAnsi="Calibri Light"/>
                <w:sz w:val="28"/>
                <w:szCs w:val="28"/>
              </w:rPr>
              <w:t xml:space="preserve">• Sjekk bevissthet </w:t>
            </w:r>
          </w:p>
          <w:p w14:paraId="6EC1B475" w14:textId="77777777" w:rsidR="00C02EAE" w:rsidRPr="006A6331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6A6331">
              <w:rPr>
                <w:rFonts w:ascii="Calibri Light" w:hAnsi="Calibri Light"/>
                <w:sz w:val="28"/>
                <w:szCs w:val="28"/>
              </w:rPr>
              <w:t xml:space="preserve">• Sjekk om det er pust (observeres i min. 2 minutter) </w:t>
            </w:r>
          </w:p>
          <w:p w14:paraId="1834DCAD" w14:textId="77777777" w:rsidR="00C02EAE" w:rsidRPr="006A6331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6A6331">
              <w:rPr>
                <w:rFonts w:ascii="Calibri Light" w:hAnsi="Calibri Light"/>
                <w:sz w:val="28"/>
                <w:szCs w:val="28"/>
              </w:rPr>
              <w:t xml:space="preserve">• Ta tak i tørre klær dersom du må flytte personen </w:t>
            </w:r>
          </w:p>
          <w:p w14:paraId="3F02892D" w14:textId="77777777" w:rsidR="00C02EAE" w:rsidRPr="006A6331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6A6331">
              <w:rPr>
                <w:rFonts w:ascii="Calibri Light" w:hAnsi="Calibri Light"/>
                <w:sz w:val="28"/>
                <w:szCs w:val="28"/>
              </w:rPr>
              <w:t xml:space="preserve">• Sikre frie luftveier </w:t>
            </w:r>
          </w:p>
          <w:p w14:paraId="5F556341" w14:textId="77777777" w:rsidR="00C02EAE" w:rsidRPr="006A6331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6A6331">
              <w:rPr>
                <w:rFonts w:ascii="Calibri Light" w:hAnsi="Calibri Light"/>
                <w:sz w:val="28"/>
                <w:szCs w:val="28"/>
              </w:rPr>
              <w:t xml:space="preserve">• Ved hjertestans – start hjerte-/ lungeredning (HLR) </w:t>
            </w:r>
          </w:p>
          <w:p w14:paraId="69CDA1A2" w14:textId="77777777" w:rsidR="00C02EAE" w:rsidRPr="006A6331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6A6331">
              <w:rPr>
                <w:rFonts w:ascii="Calibri Light" w:hAnsi="Calibri Light"/>
                <w:sz w:val="28"/>
                <w:szCs w:val="28"/>
              </w:rPr>
              <w:t xml:space="preserve">• Kjøl ned brannsår med vann </w:t>
            </w:r>
          </w:p>
          <w:p w14:paraId="10BEA8B5" w14:textId="77777777" w:rsidR="00C02EAE" w:rsidRPr="006A6331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6A6331">
              <w:rPr>
                <w:rFonts w:ascii="Calibri Light" w:hAnsi="Calibri Light"/>
                <w:sz w:val="28"/>
                <w:szCs w:val="28"/>
              </w:rPr>
              <w:t xml:space="preserve">• Ring 113 AMK-sentralen </w:t>
            </w:r>
          </w:p>
          <w:p w14:paraId="7D5AEDF5" w14:textId="77777777" w:rsidR="00C02EAE" w:rsidRPr="006A6331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6A6331">
              <w:rPr>
                <w:rFonts w:ascii="Calibri Light" w:hAnsi="Calibri Light"/>
                <w:sz w:val="28"/>
                <w:szCs w:val="28"/>
              </w:rPr>
              <w:t xml:space="preserve">• Ta kontakt med lege for generell undersøkelse etter </w:t>
            </w:r>
          </w:p>
          <w:p w14:paraId="2467D7C7" w14:textId="77777777" w:rsidR="00C02EAE" w:rsidRPr="006A6331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6A6331">
              <w:rPr>
                <w:rFonts w:ascii="Calibri Light" w:hAnsi="Calibri Light"/>
                <w:sz w:val="28"/>
                <w:szCs w:val="28"/>
              </w:rPr>
              <w:t xml:space="preserve">    elektrisk støt med høyspent eller der det har vært to </w:t>
            </w:r>
          </w:p>
          <w:p w14:paraId="0BA8591E" w14:textId="4628EA1F" w:rsidR="00AA62C9" w:rsidRPr="006A6331" w:rsidRDefault="00C02EAE" w:rsidP="006A6331">
            <w:pPr>
              <w:rPr>
                <w:b/>
                <w:bCs/>
                <w:sz w:val="28"/>
                <w:szCs w:val="28"/>
              </w:rPr>
            </w:pPr>
            <w:r w:rsidRPr="006A6331">
              <w:rPr>
                <w:rFonts w:ascii="Calibri Light" w:hAnsi="Calibri Light"/>
                <w:sz w:val="28"/>
                <w:szCs w:val="28"/>
              </w:rPr>
              <w:t xml:space="preserve">    strømførende kontaktpunkt</w:t>
            </w:r>
          </w:p>
        </w:tc>
      </w:tr>
      <w:tr w:rsidR="00AA62C9" w14:paraId="17B02631" w14:textId="77777777" w:rsidTr="007F188B">
        <w:tc>
          <w:tcPr>
            <w:tcW w:w="2896" w:type="dxa"/>
            <w:shd w:val="clear" w:color="auto" w:fill="CCFFCC"/>
          </w:tcPr>
          <w:p w14:paraId="57BFE77E" w14:textId="77777777" w:rsidR="00AA62C9" w:rsidRPr="00AA62C9" w:rsidRDefault="00AA62C9" w:rsidP="007F188B">
            <w:pPr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00AA62C9">
              <w:rPr>
                <w:rFonts w:ascii="Calibri Light" w:hAnsi="Calibri Light"/>
                <w:b/>
                <w:bCs/>
                <w:sz w:val="36"/>
                <w:szCs w:val="36"/>
              </w:rPr>
              <w:lastRenderedPageBreak/>
              <w:t xml:space="preserve">Hendelse  </w:t>
            </w:r>
          </w:p>
        </w:tc>
        <w:tc>
          <w:tcPr>
            <w:tcW w:w="7169" w:type="dxa"/>
            <w:shd w:val="clear" w:color="auto" w:fill="CCFFCC"/>
          </w:tcPr>
          <w:p w14:paraId="7820A6E9" w14:textId="77777777" w:rsidR="00AA62C9" w:rsidRPr="00AA62C9" w:rsidRDefault="00AA62C9" w:rsidP="007F188B">
            <w:pPr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00AA62C9">
              <w:rPr>
                <w:rFonts w:ascii="Calibri Light" w:hAnsi="Calibri Light"/>
                <w:b/>
                <w:bCs/>
                <w:sz w:val="36"/>
                <w:szCs w:val="36"/>
              </w:rPr>
              <w:t xml:space="preserve">Skader / hva bør gjøres </w:t>
            </w:r>
          </w:p>
        </w:tc>
      </w:tr>
      <w:tr w:rsidR="0070365D" w14:paraId="40D88FE5" w14:textId="77777777" w:rsidTr="007F188B">
        <w:trPr>
          <w:trHeight w:val="13194"/>
        </w:trPr>
        <w:tc>
          <w:tcPr>
            <w:tcW w:w="2896" w:type="dxa"/>
            <w:shd w:val="clear" w:color="auto" w:fill="CCFFCC"/>
          </w:tcPr>
          <w:p w14:paraId="5BB5EEDB" w14:textId="77777777" w:rsidR="0070365D" w:rsidRPr="00AA62C9" w:rsidRDefault="0070365D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6D992537" w14:textId="77777777" w:rsidR="0070365D" w:rsidRPr="00AA62C9" w:rsidRDefault="0070365D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2735B122" w14:textId="59EC0192" w:rsidR="0070365D" w:rsidRPr="00AA62C9" w:rsidRDefault="007B76BF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>
              <w:rPr>
                <w:rFonts w:ascii="Calibri Light" w:hAnsi="Calibri Light"/>
                <w:b/>
                <w:bCs/>
                <w:sz w:val="32"/>
                <w:szCs w:val="32"/>
              </w:rPr>
              <w:t>Kjemikalie søl</w:t>
            </w:r>
            <w:r w:rsidR="0070365D">
              <w:rPr>
                <w:rFonts w:ascii="Calibri Light" w:hAnsi="Calibri Light"/>
                <w:b/>
                <w:bCs/>
                <w:sz w:val="32"/>
                <w:szCs w:val="32"/>
              </w:rPr>
              <w:t xml:space="preserve"> / sprut og lignende</w:t>
            </w:r>
          </w:p>
        </w:tc>
        <w:tc>
          <w:tcPr>
            <w:tcW w:w="7169" w:type="dxa"/>
          </w:tcPr>
          <w:p w14:paraId="51D92C75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color w:val="FF0000"/>
                <w:sz w:val="30"/>
                <w:szCs w:val="30"/>
              </w:rPr>
              <w:t>FØRSTEHJELP: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138B6CCF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Væske</w:t>
            </w:r>
            <w:r w:rsidR="008D2F55">
              <w:rPr>
                <w:rFonts w:ascii="Calibri Light" w:hAnsi="Calibri Light"/>
                <w:b/>
                <w:bCs/>
                <w:sz w:val="30"/>
                <w:szCs w:val="30"/>
              </w:rPr>
              <w:t xml:space="preserve"> </w:t>
            </w: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søl på hud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66D9EEAE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Skyll rikelig med vann </w:t>
            </w:r>
          </w:p>
          <w:p w14:paraId="51A66CDD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Dersom søl med Flussyre (HF), skal HF </w:t>
            </w:r>
            <w:proofErr w:type="spellStart"/>
            <w:r w:rsidRPr="00AA62C9">
              <w:rPr>
                <w:rFonts w:ascii="Calibri Light" w:hAnsi="Calibri Light"/>
                <w:sz w:val="30"/>
                <w:szCs w:val="30"/>
              </w:rPr>
              <w:t>antidotgel</w:t>
            </w:r>
            <w:proofErr w:type="spellEnd"/>
            <w:r w:rsidRPr="00AA62C9">
              <w:rPr>
                <w:rFonts w:ascii="Calibri Light" w:hAnsi="Calibri Light"/>
                <w:sz w:val="30"/>
                <w:szCs w:val="30"/>
              </w:rPr>
              <w:t xml:space="preserve"> eller </w:t>
            </w:r>
          </w:p>
          <w:p w14:paraId="78AB4A73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kalsium/</w:t>
            </w:r>
            <w:proofErr w:type="spellStart"/>
            <w:r w:rsidRPr="00AA62C9">
              <w:rPr>
                <w:rFonts w:ascii="Calibri Light" w:hAnsi="Calibri Light"/>
                <w:sz w:val="30"/>
                <w:szCs w:val="30"/>
              </w:rPr>
              <w:t>zandos</w:t>
            </w:r>
            <w:proofErr w:type="spellEnd"/>
            <w:r w:rsidRPr="00AA62C9">
              <w:rPr>
                <w:rFonts w:ascii="Calibri Light" w:hAnsi="Calibri Light"/>
                <w:sz w:val="30"/>
                <w:szCs w:val="30"/>
              </w:rPr>
              <w:t xml:space="preserve"> oppløsning benyttes </w:t>
            </w:r>
          </w:p>
          <w:p w14:paraId="5E541AC2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Fjern tilsølte klær og sko, fortsett skyllingen i 15. min </w:t>
            </w:r>
          </w:p>
          <w:p w14:paraId="5B935D6A" w14:textId="38B07387" w:rsidR="0070365D" w:rsidRPr="00AA62C9" w:rsidRDefault="0070365D" w:rsidP="00C02EAE">
            <w:pPr>
              <w:rPr>
                <w:rFonts w:ascii="Calibri Light" w:hAnsi="Calibri Light"/>
                <w:b/>
                <w:bCs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Hvis legebehandling – ta med </w:t>
            </w:r>
            <w:r w:rsidR="007B76BF" w:rsidRPr="00AA62C9">
              <w:rPr>
                <w:rFonts w:ascii="Calibri Light" w:hAnsi="Calibri Light"/>
                <w:sz w:val="30"/>
                <w:szCs w:val="30"/>
              </w:rPr>
              <w:t>Sikkerhetsdatablad</w:t>
            </w:r>
          </w:p>
          <w:p w14:paraId="3F739CA6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514D70C8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Svelging: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22EC98C0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Generell regel – skyll munn og drikk vann. NB! Ved </w:t>
            </w:r>
          </w:p>
          <w:p w14:paraId="69ACCD66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svelging av lut og syre skal brekninger IKKE fremkalles </w:t>
            </w:r>
          </w:p>
          <w:p w14:paraId="25509F1E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Dra til sykehus og ta med Sikkerhetsdatablad </w:t>
            </w:r>
          </w:p>
          <w:p w14:paraId="20F50C4E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Ved alle forgiftninger skal </w:t>
            </w:r>
            <w:proofErr w:type="spellStart"/>
            <w:r w:rsidRPr="00AA62C9">
              <w:rPr>
                <w:rFonts w:ascii="Calibri Light" w:hAnsi="Calibri Light"/>
                <w:sz w:val="30"/>
                <w:szCs w:val="30"/>
              </w:rPr>
              <w:t>Giftinformasjonsentralen</w:t>
            </w:r>
            <w:proofErr w:type="spellEnd"/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73E5CDF8" w14:textId="77777777" w:rsidR="0070365D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 kontaktes for instruksjon 22 59 13 00</w:t>
            </w:r>
          </w:p>
          <w:p w14:paraId="521BA7CA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0A00E49A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Innånding: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5F4E90DB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Søk øyeblikkelig frisk luft. Puss nesen grundig. Skyll </w:t>
            </w:r>
          </w:p>
          <w:p w14:paraId="64180224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øyne og munn med vann. Unngå unødig fysisk </w:t>
            </w:r>
          </w:p>
          <w:p w14:paraId="0816FE17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anstrengelse </w:t>
            </w:r>
          </w:p>
          <w:p w14:paraId="751E781E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Dra til sykehus og ta med Sikkerhetsdatablad </w:t>
            </w:r>
          </w:p>
          <w:p w14:paraId="2CF306D8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</w:p>
          <w:p w14:paraId="025A4E56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Øyeskader: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5D7BDFC1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Skyll grundig med temperert vann eller øyeskyllevæske. </w:t>
            </w:r>
          </w:p>
          <w:p w14:paraId="7443D6E3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Fortsett skylling under transport til lege og ta med </w:t>
            </w:r>
          </w:p>
          <w:p w14:paraId="6997C942" w14:textId="77777777" w:rsidR="0070365D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Sikkerhetsdatablad</w:t>
            </w:r>
          </w:p>
          <w:p w14:paraId="7F10E07C" w14:textId="77777777" w:rsidR="0070365D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</w:p>
          <w:p w14:paraId="4580EA62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Ved søl på klær: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7DAC9CD2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Klærne fjernes og skylles. </w:t>
            </w:r>
          </w:p>
          <w:p w14:paraId="620921B8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Vurder om klær bør kastes eller om de kan brukes på </w:t>
            </w:r>
          </w:p>
          <w:p w14:paraId="135F6C62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nytt etter vasking. </w:t>
            </w:r>
          </w:p>
          <w:p w14:paraId="4ECDAB97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NB! Klær som tørker etter søl av oksiderende </w:t>
            </w:r>
          </w:p>
          <w:p w14:paraId="433C9E57" w14:textId="77777777" w:rsidR="0070365D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forbindelser er meget lett antennelige</w:t>
            </w:r>
          </w:p>
          <w:p w14:paraId="07934B52" w14:textId="77777777" w:rsidR="0070365D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</w:p>
          <w:p w14:paraId="38BD48DB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</w:p>
          <w:p w14:paraId="50A0B8A6" w14:textId="77777777" w:rsidR="0070365D" w:rsidRPr="00AA62C9" w:rsidRDefault="0070365D" w:rsidP="00C02EAE">
            <w:pPr>
              <w:rPr>
                <w:rFonts w:ascii="Calibri Light" w:hAnsi="Calibri Light"/>
                <w:b/>
                <w:bCs/>
                <w:sz w:val="30"/>
                <w:szCs w:val="30"/>
              </w:rPr>
            </w:pPr>
          </w:p>
        </w:tc>
      </w:tr>
      <w:tr w:rsidR="0070365D" w14:paraId="1A22983E" w14:textId="77777777" w:rsidTr="007F188B">
        <w:tc>
          <w:tcPr>
            <w:tcW w:w="2896" w:type="dxa"/>
            <w:shd w:val="clear" w:color="auto" w:fill="CCFFCC"/>
          </w:tcPr>
          <w:p w14:paraId="4F152AFE" w14:textId="77777777" w:rsidR="0070365D" w:rsidRPr="00AA62C9" w:rsidRDefault="0070365D" w:rsidP="007F188B">
            <w:pPr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00AA62C9">
              <w:rPr>
                <w:rFonts w:ascii="Calibri Light" w:hAnsi="Calibri Light"/>
                <w:b/>
                <w:bCs/>
                <w:sz w:val="36"/>
                <w:szCs w:val="36"/>
              </w:rPr>
              <w:lastRenderedPageBreak/>
              <w:t xml:space="preserve">Hendelse  </w:t>
            </w:r>
          </w:p>
        </w:tc>
        <w:tc>
          <w:tcPr>
            <w:tcW w:w="7169" w:type="dxa"/>
            <w:shd w:val="clear" w:color="auto" w:fill="CCFFCC"/>
          </w:tcPr>
          <w:p w14:paraId="7A1F3434" w14:textId="77777777" w:rsidR="0070365D" w:rsidRPr="00AA62C9" w:rsidRDefault="0070365D" w:rsidP="007F188B">
            <w:pPr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00AA62C9">
              <w:rPr>
                <w:rFonts w:ascii="Calibri Light" w:hAnsi="Calibri Light"/>
                <w:b/>
                <w:bCs/>
                <w:sz w:val="36"/>
                <w:szCs w:val="36"/>
              </w:rPr>
              <w:t xml:space="preserve">Skader / hva bør gjøres </w:t>
            </w:r>
          </w:p>
        </w:tc>
      </w:tr>
      <w:tr w:rsidR="0070365D" w14:paraId="0D76F5A5" w14:textId="77777777" w:rsidTr="00AA62C9">
        <w:tc>
          <w:tcPr>
            <w:tcW w:w="2896" w:type="dxa"/>
            <w:shd w:val="clear" w:color="auto" w:fill="CCFFCC"/>
          </w:tcPr>
          <w:p w14:paraId="3C3744FC" w14:textId="77777777" w:rsidR="0070365D" w:rsidRPr="00AA62C9" w:rsidRDefault="0070365D" w:rsidP="0070365D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2F5E55CF" w14:textId="77777777" w:rsidR="0070365D" w:rsidRPr="00AA62C9" w:rsidRDefault="0070365D" w:rsidP="0070365D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510EAD01" w14:textId="2D3655DF" w:rsidR="0070365D" w:rsidRPr="00AA62C9" w:rsidRDefault="007B76BF" w:rsidP="0070365D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>
              <w:rPr>
                <w:rFonts w:ascii="Calibri Light" w:hAnsi="Calibri Light"/>
                <w:b/>
                <w:bCs/>
                <w:sz w:val="32"/>
                <w:szCs w:val="32"/>
              </w:rPr>
              <w:t>Kjemikalie søl</w:t>
            </w:r>
            <w:r w:rsidR="0070365D">
              <w:rPr>
                <w:rFonts w:ascii="Calibri Light" w:hAnsi="Calibri Light"/>
                <w:b/>
                <w:bCs/>
                <w:sz w:val="32"/>
                <w:szCs w:val="32"/>
              </w:rPr>
              <w:t xml:space="preserve"> / sprut og lignende</w:t>
            </w:r>
          </w:p>
        </w:tc>
        <w:tc>
          <w:tcPr>
            <w:tcW w:w="7169" w:type="dxa"/>
          </w:tcPr>
          <w:p w14:paraId="3B0FF227" w14:textId="77777777" w:rsidR="0070365D" w:rsidRPr="00AA62C9" w:rsidRDefault="0070365D" w:rsidP="0070365D">
            <w:pPr>
              <w:spacing w:before="120"/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På benker, gulv og lignende: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6DC9A67F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Små mengder: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6C05384A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Bruk absorbsjonsmiddel eller papirhåndkle (ikke om reaktivt) </w:t>
            </w:r>
          </w:p>
          <w:p w14:paraId="1F4D6D4A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Store mengder: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786673D7" w14:textId="77777777" w:rsidR="0070365D" w:rsidRPr="00AA62C9" w:rsidRDefault="0070365D" w:rsidP="0070365D">
            <w:pPr>
              <w:spacing w:before="12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Vannløselige stoffer som er farlige samles og behandles som farlig avfall. Væsker kan også absorberes på sand eller absorbsjonsputer av inert materialet, </w:t>
            </w:r>
            <w:proofErr w:type="spellStart"/>
            <w:r w:rsidRPr="00AA62C9">
              <w:rPr>
                <w:rFonts w:ascii="Calibri Light" w:hAnsi="Calibri Light"/>
                <w:sz w:val="30"/>
                <w:szCs w:val="30"/>
              </w:rPr>
              <w:t>jfr</w:t>
            </w:r>
            <w:proofErr w:type="spellEnd"/>
            <w:r w:rsidRPr="00AA62C9">
              <w:rPr>
                <w:rFonts w:ascii="Calibri Light" w:hAnsi="Calibri Light"/>
                <w:sz w:val="30"/>
                <w:szCs w:val="30"/>
              </w:rPr>
              <w:t xml:space="preserve"> oppslag</w:t>
            </w:r>
            <w:r>
              <w:rPr>
                <w:rFonts w:ascii="Calibri Light" w:hAnsi="Calibri Light"/>
                <w:sz w:val="30"/>
                <w:szCs w:val="30"/>
              </w:rPr>
              <w:t>.</w:t>
            </w:r>
          </w:p>
        </w:tc>
      </w:tr>
      <w:tr w:rsidR="0070365D" w14:paraId="6C3C94B4" w14:textId="77777777" w:rsidTr="00AA62C9">
        <w:tc>
          <w:tcPr>
            <w:tcW w:w="2896" w:type="dxa"/>
            <w:shd w:val="clear" w:color="auto" w:fill="CCFFCC"/>
          </w:tcPr>
          <w:p w14:paraId="27BA7C35" w14:textId="77777777" w:rsidR="0070365D" w:rsidRPr="0070365D" w:rsidRDefault="0070365D" w:rsidP="0070365D">
            <w:pPr>
              <w:shd w:val="clear" w:color="auto" w:fill="CCFFCC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70365D">
              <w:rPr>
                <w:rFonts w:ascii="Calibri Light" w:hAnsi="Calibri Light"/>
                <w:b/>
                <w:bCs/>
                <w:sz w:val="32"/>
                <w:szCs w:val="32"/>
              </w:rPr>
              <w:t xml:space="preserve">Brann </w:t>
            </w:r>
          </w:p>
          <w:p w14:paraId="383BB8BF" w14:textId="77777777" w:rsidR="0070365D" w:rsidRDefault="0070365D" w:rsidP="0070365D">
            <w:pPr>
              <w:shd w:val="clear" w:color="auto" w:fill="CCFFCC"/>
              <w:rPr>
                <w:b/>
                <w:bCs/>
              </w:rPr>
            </w:pPr>
            <w:r w:rsidRPr="0070365D">
              <w:rPr>
                <w:rFonts w:ascii="Calibri Light" w:hAnsi="Calibri Light"/>
                <w:b/>
                <w:bCs/>
                <w:sz w:val="32"/>
                <w:szCs w:val="32"/>
              </w:rPr>
              <w:t>Eksplosjon Gassutslipp</w:t>
            </w:r>
          </w:p>
        </w:tc>
        <w:tc>
          <w:tcPr>
            <w:tcW w:w="7169" w:type="dxa"/>
          </w:tcPr>
          <w:p w14:paraId="662B59C4" w14:textId="77777777" w:rsidR="0070365D" w:rsidRPr="00AA62C9" w:rsidRDefault="0070365D" w:rsidP="0070365D">
            <w:pPr>
              <w:rPr>
                <w:rFonts w:ascii="Calibri Light" w:hAnsi="Calibri Light"/>
                <w:color w:val="FF0000"/>
                <w:sz w:val="30"/>
                <w:szCs w:val="30"/>
              </w:rPr>
            </w:pPr>
            <w:r w:rsidRPr="00AA62C9">
              <w:rPr>
                <w:rFonts w:ascii="Calibri Light" w:hAnsi="Calibri Light"/>
                <w:color w:val="FF0000"/>
                <w:sz w:val="30"/>
                <w:szCs w:val="30"/>
              </w:rPr>
              <w:t xml:space="preserve">FØRSTEHJELP: </w:t>
            </w:r>
          </w:p>
          <w:p w14:paraId="281FA100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Tenk på egen sikkerhet! </w:t>
            </w:r>
          </w:p>
          <w:p w14:paraId="60704CF2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Ta eventuelt på gassmaske (ikke bli nytt offer selv!) </w:t>
            </w:r>
          </w:p>
          <w:p w14:paraId="4F44D8D9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Utløs alarm </w:t>
            </w:r>
          </w:p>
          <w:p w14:paraId="1F3FDD1E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</w:p>
          <w:p w14:paraId="70128B08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Ring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126CA885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color w:val="FF0000"/>
                <w:sz w:val="30"/>
                <w:szCs w:val="30"/>
              </w:rPr>
              <w:t xml:space="preserve">113 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AMK-sentralen </w:t>
            </w:r>
          </w:p>
          <w:p w14:paraId="6D89BE78" w14:textId="77777777" w:rsidR="0070365D" w:rsidRPr="00AA62C9" w:rsidRDefault="0070365D" w:rsidP="0070365D">
            <w:pPr>
              <w:rPr>
                <w:rFonts w:ascii="Calibri Light" w:hAnsi="Calibri Light"/>
                <w:color w:val="FF0000"/>
                <w:sz w:val="30"/>
                <w:szCs w:val="30"/>
              </w:rPr>
            </w:pPr>
            <w:r w:rsidRPr="00AA62C9">
              <w:rPr>
                <w:rFonts w:ascii="Calibri Light" w:hAnsi="Calibri Light"/>
                <w:color w:val="FF0000"/>
                <w:sz w:val="30"/>
                <w:szCs w:val="30"/>
              </w:rPr>
              <w:t xml:space="preserve">110 </w:t>
            </w:r>
            <w:r w:rsidRPr="00AA62C9">
              <w:rPr>
                <w:rFonts w:ascii="Calibri Light" w:hAnsi="Calibri Light"/>
                <w:sz w:val="30"/>
                <w:szCs w:val="30"/>
              </w:rPr>
              <w:t>Brann</w:t>
            </w:r>
            <w:r w:rsidRPr="00AA62C9">
              <w:rPr>
                <w:rFonts w:ascii="Calibri Light" w:hAnsi="Calibri Light"/>
                <w:color w:val="FF0000"/>
                <w:sz w:val="30"/>
                <w:szCs w:val="30"/>
              </w:rPr>
              <w:t xml:space="preserve"> </w:t>
            </w:r>
          </w:p>
          <w:p w14:paraId="585CFEB9" w14:textId="77777777" w:rsidR="0070365D" w:rsidRPr="00AA62C9" w:rsidRDefault="0070365D" w:rsidP="0070365D">
            <w:pPr>
              <w:rPr>
                <w:rFonts w:ascii="Calibri Light" w:hAnsi="Calibri Light"/>
                <w:color w:val="FF0000"/>
                <w:sz w:val="30"/>
                <w:szCs w:val="30"/>
              </w:rPr>
            </w:pPr>
          </w:p>
          <w:p w14:paraId="02A4E63D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Sikre skadested. Sjekk for sekundære skader i rommet </w:t>
            </w:r>
          </w:p>
          <w:p w14:paraId="0B215C46" w14:textId="0FA550B1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>• Slukk brann i klær (</w:t>
            </w:r>
            <w:r w:rsidR="007B76BF" w:rsidRPr="00AA62C9">
              <w:rPr>
                <w:rFonts w:ascii="Calibri Light" w:hAnsi="Calibri Light"/>
                <w:sz w:val="30"/>
                <w:szCs w:val="30"/>
              </w:rPr>
              <w:t>nød dusj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eller kvel med klær/teppe) </w:t>
            </w:r>
          </w:p>
          <w:p w14:paraId="19DDA00F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og annen brann om mulig </w:t>
            </w:r>
          </w:p>
          <w:p w14:paraId="66521383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Steng lekkasjer </w:t>
            </w:r>
          </w:p>
          <w:p w14:paraId="75C382C2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Slep </w:t>
            </w:r>
            <w:proofErr w:type="spellStart"/>
            <w:r w:rsidRPr="00AA62C9">
              <w:rPr>
                <w:rFonts w:ascii="Calibri Light" w:hAnsi="Calibri Light"/>
                <w:sz w:val="30"/>
                <w:szCs w:val="30"/>
              </w:rPr>
              <w:t>evnt</w:t>
            </w:r>
            <w:proofErr w:type="spellEnd"/>
            <w:r w:rsidRPr="00AA62C9">
              <w:rPr>
                <w:rFonts w:ascii="Calibri Light" w:hAnsi="Calibri Light"/>
                <w:sz w:val="30"/>
                <w:szCs w:val="30"/>
              </w:rPr>
              <w:t xml:space="preserve">. skadede bort (ikke løft) </w:t>
            </w:r>
          </w:p>
          <w:p w14:paraId="687C3FDD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</w:p>
          <w:p w14:paraId="01AAF700" w14:textId="77777777" w:rsidR="0070365D" w:rsidRPr="00AA62C9" w:rsidRDefault="0070365D" w:rsidP="0070365D">
            <w:pPr>
              <w:rPr>
                <w:rFonts w:ascii="Calibri Light" w:hAnsi="Calibri Light"/>
                <w:color w:val="FF0000"/>
                <w:sz w:val="30"/>
                <w:szCs w:val="30"/>
              </w:rPr>
            </w:pPr>
            <w:r w:rsidRPr="00AA62C9">
              <w:rPr>
                <w:rFonts w:ascii="Calibri Light" w:hAnsi="Calibri Light"/>
                <w:color w:val="FF0000"/>
                <w:sz w:val="30"/>
                <w:szCs w:val="30"/>
              </w:rPr>
              <w:t xml:space="preserve">FØRSTEHJELP: </w:t>
            </w:r>
          </w:p>
          <w:p w14:paraId="16D27C31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Sjekk bevissthet </w:t>
            </w:r>
          </w:p>
          <w:p w14:paraId="23F31854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Sikre frie luftveier </w:t>
            </w:r>
          </w:p>
          <w:p w14:paraId="3FF925A8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Sjekk om det er pust (observeres i min. 2 minutter) </w:t>
            </w:r>
          </w:p>
          <w:p w14:paraId="54268163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Ved hjertestans – start hjerte-/ lungeredning (HLR) </w:t>
            </w:r>
          </w:p>
          <w:p w14:paraId="643E8742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Stopp </w:t>
            </w:r>
            <w:proofErr w:type="spellStart"/>
            <w:r w:rsidRPr="00AA62C9">
              <w:rPr>
                <w:rFonts w:ascii="Calibri Light" w:hAnsi="Calibri Light"/>
                <w:sz w:val="30"/>
                <w:szCs w:val="30"/>
              </w:rPr>
              <w:t>evnt</w:t>
            </w:r>
            <w:proofErr w:type="spellEnd"/>
            <w:r w:rsidRPr="00AA62C9">
              <w:rPr>
                <w:rFonts w:ascii="Calibri Light" w:hAnsi="Calibri Light"/>
                <w:sz w:val="30"/>
                <w:szCs w:val="30"/>
              </w:rPr>
              <w:t xml:space="preserve">. blødning og/eller kjøl ned brannsår med </w:t>
            </w:r>
          </w:p>
          <w:p w14:paraId="4DD7D614" w14:textId="5C375513" w:rsidR="0070365D" w:rsidRPr="00AA62C9" w:rsidRDefault="0070365D" w:rsidP="0070365D">
            <w:pPr>
              <w:rPr>
                <w:rFonts w:ascii="Calibri Light" w:hAnsi="Calibri Light"/>
                <w:b/>
                <w:bCs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</w:t>
            </w:r>
            <w:r w:rsidR="0099353C" w:rsidRPr="00AA62C9">
              <w:rPr>
                <w:rFonts w:ascii="Calibri Light" w:hAnsi="Calibri Light"/>
                <w:sz w:val="30"/>
                <w:szCs w:val="30"/>
              </w:rPr>
              <w:t>V</w:t>
            </w:r>
            <w:r w:rsidRPr="00AA62C9">
              <w:rPr>
                <w:rFonts w:ascii="Calibri Light" w:hAnsi="Calibri Light"/>
                <w:sz w:val="30"/>
                <w:szCs w:val="30"/>
              </w:rPr>
              <w:t>ann</w:t>
            </w:r>
          </w:p>
        </w:tc>
      </w:tr>
    </w:tbl>
    <w:p w14:paraId="6B21BC9E" w14:textId="77777777" w:rsidR="00C02EAE" w:rsidRDefault="00C02EAE" w:rsidP="00C02EAE">
      <w:pPr>
        <w:rPr>
          <w:b/>
          <w:bCs/>
        </w:rPr>
      </w:pPr>
    </w:p>
    <w:p w14:paraId="084DE3BA" w14:textId="77777777" w:rsidR="00C02EAE" w:rsidRDefault="00C02EAE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auto"/>
          <w:sz w:val="34"/>
          <w:szCs w:val="34"/>
        </w:rPr>
      </w:pPr>
    </w:p>
    <w:p w14:paraId="2F260075" w14:textId="77777777" w:rsidR="0070365D" w:rsidRDefault="0070365D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auto"/>
          <w:sz w:val="34"/>
          <w:szCs w:val="34"/>
        </w:rPr>
      </w:pPr>
    </w:p>
    <w:p w14:paraId="5FEC5095" w14:textId="77777777" w:rsidR="0070365D" w:rsidRDefault="0070365D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auto"/>
          <w:sz w:val="34"/>
          <w:szCs w:val="34"/>
        </w:rPr>
      </w:pPr>
    </w:p>
    <w:p w14:paraId="07DC5A4B" w14:textId="6CC835DA" w:rsidR="00052146" w:rsidRDefault="006A6331" w:rsidP="00052146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r>
        <w:rPr>
          <w:rFonts w:ascii="Calibri" w:hAnsi="Calibri"/>
          <w:color w:val="003E75" w:themeColor="background2" w:themeShade="40"/>
          <w:sz w:val="96"/>
          <w:szCs w:val="96"/>
        </w:rPr>
        <w:lastRenderedPageBreak/>
        <w:t>6</w:t>
      </w:r>
    </w:p>
    <w:p w14:paraId="2B80B3E2" w14:textId="77777777" w:rsidR="00052146" w:rsidRDefault="00052146" w:rsidP="00052146">
      <w:pPr>
        <w:pStyle w:val="Overskrift1"/>
        <w:ind w:right="1701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bookmarkStart w:id="35" w:name="_Toc179803661"/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>BRANN</w:t>
      </w:r>
      <w:bookmarkEnd w:id="35"/>
    </w:p>
    <w:p w14:paraId="0381A744" w14:textId="77777777" w:rsidR="00052146" w:rsidRDefault="00052146" w:rsidP="00052146"/>
    <w:p w14:paraId="1FFA9E18" w14:textId="77777777" w:rsidR="00052146" w:rsidRPr="00052146" w:rsidRDefault="00052146" w:rsidP="00052146"/>
    <w:p w14:paraId="6C8FAFA5" w14:textId="77777777" w:rsidR="00052146" w:rsidRDefault="00A84446" w:rsidP="00052146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r>
        <w:rPr>
          <w:rFonts w:ascii="Calibri" w:hAnsi="Calibri"/>
          <w:color w:val="003E75" w:themeColor="background2" w:themeShade="40"/>
          <w:sz w:val="96"/>
          <w:szCs w:val="96"/>
        </w:rPr>
        <w:t xml:space="preserve">                     </w:t>
      </w:r>
      <w:r>
        <w:rPr>
          <w:noProof/>
        </w:rPr>
        <w:drawing>
          <wp:inline distT="0" distB="0" distL="0" distR="0" wp14:anchorId="5DC2CBDB" wp14:editId="15136DEC">
            <wp:extent cx="6120765" cy="3352165"/>
            <wp:effectExtent l="0" t="0" r="0" b="635"/>
            <wp:docPr id="29" name="Bilde 29" descr="Hvordan slukker man en brann? - Digital leksjon - Mozaik Digital utdannelse  og læ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vordan slukker man en brann? - Digital leksjon - Mozaik Digital utdannelse  og læri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35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23E3B" w14:textId="77777777" w:rsidR="00052146" w:rsidRDefault="00052146" w:rsidP="00052146">
      <w:pPr>
        <w:spacing w:before="60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p w14:paraId="712A4FD9" w14:textId="77777777" w:rsidR="00613723" w:rsidRDefault="00613723" w:rsidP="00052146">
      <w:pPr>
        <w:spacing w:before="60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p w14:paraId="7F461FAE" w14:textId="77777777" w:rsidR="00613723" w:rsidRPr="00613723" w:rsidRDefault="00613723" w:rsidP="00052146">
      <w:pPr>
        <w:spacing w:before="60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p w14:paraId="403A4D1F" w14:textId="2E24B822" w:rsidR="00A84446" w:rsidRPr="00F16B65" w:rsidRDefault="00A84446" w:rsidP="006A6331">
      <w:pPr>
        <w:pStyle w:val="Overskrift2"/>
        <w:numPr>
          <w:ilvl w:val="1"/>
          <w:numId w:val="32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36" w:name="_Toc179803662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GENERELLE BESTEMMELSER VED BRANN</w:t>
      </w:r>
      <w:bookmarkEnd w:id="36"/>
    </w:p>
    <w:p w14:paraId="17AD824B" w14:textId="77777777" w:rsidR="00A84446" w:rsidRPr="00613723" w:rsidRDefault="00A84446" w:rsidP="00D0003A">
      <w:pPr>
        <w:autoSpaceDE w:val="0"/>
        <w:autoSpaceDN w:val="0"/>
        <w:adjustRightInd w:val="0"/>
        <w:spacing w:before="24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613723">
        <w:rPr>
          <w:rFonts w:ascii="Calibri Light" w:hAnsi="Calibri Light" w:cs="DIN-Regular"/>
          <w:color w:val="000000"/>
          <w:sz w:val="34"/>
          <w:szCs w:val="34"/>
        </w:rPr>
        <w:t>• Det skal i alle lokaler være utplassert brannslukkingsutstyr</w:t>
      </w:r>
      <w:r w:rsidR="00D0003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613723">
        <w:rPr>
          <w:rFonts w:ascii="Calibri Light" w:hAnsi="Calibri Light" w:cs="DIN-Regular"/>
          <w:color w:val="000000"/>
          <w:sz w:val="34"/>
          <w:szCs w:val="34"/>
        </w:rPr>
        <w:t>egnet for aktiviteten</w:t>
      </w:r>
      <w:r w:rsidR="00D0003A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766C3D87" w14:textId="77777777" w:rsidR="00A84446" w:rsidRPr="00613723" w:rsidRDefault="00A84446" w:rsidP="00D0003A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613723">
        <w:rPr>
          <w:rFonts w:ascii="Calibri Light" w:hAnsi="Calibri Light" w:cs="DIN-Regular"/>
          <w:color w:val="000000"/>
          <w:sz w:val="34"/>
          <w:szCs w:val="34"/>
        </w:rPr>
        <w:t>• Alle alarmer, brannslukkingsutstyr og rømningsveier skal</w:t>
      </w:r>
      <w:r w:rsidR="00D0003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613723">
        <w:rPr>
          <w:rFonts w:ascii="Calibri Light" w:hAnsi="Calibri Light" w:cs="DIN-Regular"/>
          <w:color w:val="000000"/>
          <w:sz w:val="34"/>
          <w:szCs w:val="34"/>
        </w:rPr>
        <w:t>være godt merket og skiltet</w:t>
      </w:r>
    </w:p>
    <w:p w14:paraId="31814C6B" w14:textId="77777777" w:rsidR="00A84446" w:rsidRPr="00613723" w:rsidRDefault="00A84446" w:rsidP="00D0003A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613723">
        <w:rPr>
          <w:rFonts w:ascii="Calibri Light" w:hAnsi="Calibri Light" w:cs="DIN-Regular"/>
          <w:color w:val="000000"/>
          <w:sz w:val="34"/>
          <w:szCs w:val="34"/>
        </w:rPr>
        <w:t>• Branninstruks skal henge godt synlig i laboratorier,</w:t>
      </w:r>
      <w:r w:rsidR="00D0003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613723">
        <w:rPr>
          <w:rFonts w:ascii="Calibri Light" w:hAnsi="Calibri Light" w:cs="DIN-Regular"/>
          <w:color w:val="000000"/>
          <w:sz w:val="34"/>
          <w:szCs w:val="34"/>
        </w:rPr>
        <w:t>verksteder, ganger og andre fellesarealer</w:t>
      </w:r>
    </w:p>
    <w:p w14:paraId="485D7FC2" w14:textId="77777777" w:rsidR="00A84446" w:rsidRPr="00613723" w:rsidRDefault="00A84446" w:rsidP="00D0003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613723">
        <w:rPr>
          <w:rFonts w:ascii="Calibri Light" w:hAnsi="Calibri Light" w:cs="DIN-Regular"/>
          <w:color w:val="000000"/>
          <w:sz w:val="34"/>
          <w:szCs w:val="34"/>
        </w:rPr>
        <w:t xml:space="preserve">Branninstruks finnes </w:t>
      </w:r>
      <w:r w:rsidR="00D0003A">
        <w:rPr>
          <w:rFonts w:ascii="Calibri Light" w:hAnsi="Calibri Light" w:cs="DIN-Regular"/>
          <w:color w:val="000000"/>
          <w:sz w:val="34"/>
          <w:szCs w:val="34"/>
        </w:rPr>
        <w:t xml:space="preserve">også </w:t>
      </w:r>
      <w:r w:rsidRPr="00613723">
        <w:rPr>
          <w:rFonts w:ascii="Calibri Light" w:hAnsi="Calibri Light" w:cs="DIN-Regular"/>
          <w:color w:val="000000"/>
          <w:sz w:val="34"/>
          <w:szCs w:val="34"/>
        </w:rPr>
        <w:t>elektronisk og fås ved henvendelse til</w:t>
      </w:r>
    </w:p>
    <w:p w14:paraId="45FB1BFA" w14:textId="77777777" w:rsidR="00A84446" w:rsidRDefault="00A84446" w:rsidP="00A84446">
      <w:pPr>
        <w:spacing w:before="60"/>
        <w:rPr>
          <w:rFonts w:ascii="Calibri Light" w:hAnsi="Calibri Light" w:cs="DIN-Regular"/>
          <w:color w:val="000000"/>
          <w:sz w:val="34"/>
          <w:szCs w:val="34"/>
        </w:rPr>
      </w:pPr>
      <w:r w:rsidRPr="00613723">
        <w:rPr>
          <w:rFonts w:ascii="Calibri Light" w:hAnsi="Calibri Light" w:cs="DIN-Regular"/>
          <w:color w:val="000000"/>
          <w:sz w:val="34"/>
          <w:szCs w:val="34"/>
        </w:rPr>
        <w:t>Brannvernleder</w:t>
      </w:r>
      <w:r w:rsidR="00D0003A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4D6D323E" w14:textId="77777777" w:rsidR="008A63ED" w:rsidRDefault="008A63ED" w:rsidP="00A84446">
      <w:pPr>
        <w:spacing w:before="60"/>
        <w:rPr>
          <w:rFonts w:ascii="Calibri Light" w:hAnsi="Calibri Light"/>
          <w:color w:val="003E75" w:themeColor="background2" w:themeShade="40"/>
          <w:sz w:val="34"/>
          <w:szCs w:val="34"/>
        </w:rPr>
      </w:pPr>
      <w:r w:rsidRPr="000B5C29">
        <w:rPr>
          <w:rFonts w:ascii="Calibri" w:hAnsi="Calibri" w:cs="Calibri"/>
          <w:noProof/>
          <w:lang w:eastAsia="nb-NO"/>
        </w:rPr>
        <w:drawing>
          <wp:inline distT="0" distB="0" distL="0" distR="0" wp14:anchorId="256CB6A6" wp14:editId="56A7D5D2">
            <wp:extent cx="5809615" cy="5667375"/>
            <wp:effectExtent l="0" t="0" r="635" b="9525"/>
            <wp:docPr id="30" name="Bild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834339" cy="569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D47FE" w14:textId="74AAF19F" w:rsidR="00FE053F" w:rsidRPr="00F16B65" w:rsidRDefault="00FE053F" w:rsidP="004A1C52">
      <w:pPr>
        <w:pStyle w:val="Overskrift2"/>
        <w:numPr>
          <w:ilvl w:val="1"/>
          <w:numId w:val="32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37" w:name="_Toc179803663"/>
      <w:bookmarkStart w:id="38" w:name="_Hlk115093227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EVAKUREING VED BRANNALARM</w:t>
      </w:r>
      <w:bookmarkEnd w:id="37"/>
    </w:p>
    <w:p w14:paraId="712FC272" w14:textId="775642DC" w:rsidR="00FE053F" w:rsidRPr="00FE053F" w:rsidRDefault="00FE053F" w:rsidP="00FE053F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FE053F">
        <w:rPr>
          <w:rFonts w:ascii="Calibri Light" w:hAnsi="Calibri Light" w:cs="DIN-Regular"/>
          <w:color w:val="000000"/>
          <w:sz w:val="34"/>
          <w:szCs w:val="34"/>
        </w:rPr>
        <w:t xml:space="preserve">• </w:t>
      </w:r>
      <w:bookmarkStart w:id="39" w:name="_Hlk117764922"/>
      <w:r w:rsidRPr="00FE053F">
        <w:rPr>
          <w:rFonts w:ascii="Calibri Light" w:hAnsi="Calibri Light" w:cs="DIN-Regular"/>
          <w:color w:val="000000"/>
          <w:sz w:val="34"/>
          <w:szCs w:val="34"/>
        </w:rPr>
        <w:t xml:space="preserve">Steng </w:t>
      </w:r>
      <w:r w:rsidR="00B22323">
        <w:rPr>
          <w:rFonts w:ascii="Calibri Light" w:hAnsi="Calibri Light" w:cs="DIN-Regular"/>
          <w:color w:val="000000"/>
          <w:sz w:val="34"/>
          <w:szCs w:val="34"/>
        </w:rPr>
        <w:t xml:space="preserve">maskiner </w:t>
      </w:r>
      <w:proofErr w:type="spellStart"/>
      <w:r w:rsidR="00B22323">
        <w:rPr>
          <w:rFonts w:ascii="Calibri Light" w:hAnsi="Calibri Light" w:cs="DIN-Regular"/>
          <w:color w:val="000000"/>
          <w:sz w:val="34"/>
          <w:szCs w:val="34"/>
        </w:rPr>
        <w:t>etc</w:t>
      </w:r>
      <w:proofErr w:type="spellEnd"/>
      <w:r w:rsidRPr="00FE053F">
        <w:rPr>
          <w:rFonts w:ascii="Calibri Light" w:hAnsi="Calibri Light" w:cs="DIN-Regular"/>
          <w:color w:val="000000"/>
          <w:sz w:val="34"/>
          <w:szCs w:val="34"/>
        </w:rPr>
        <w:t xml:space="preserve"> om mulig før evakuering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50439443" w14:textId="77777777" w:rsidR="00FE053F" w:rsidRDefault="00FE053F" w:rsidP="00FE053F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FE053F">
        <w:rPr>
          <w:rFonts w:ascii="Calibri Light" w:hAnsi="Calibri Light" w:cs="DIN-Regular"/>
          <w:color w:val="000000"/>
          <w:sz w:val="34"/>
          <w:szCs w:val="34"/>
        </w:rPr>
        <w:t>• Tilløp til brann slukkes om mulig. Brannvesen tar ansvar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FE053F">
        <w:rPr>
          <w:rFonts w:ascii="Calibri Light" w:hAnsi="Calibri Light" w:cs="DIN-Regular"/>
          <w:color w:val="000000"/>
          <w:sz w:val="34"/>
          <w:szCs w:val="34"/>
        </w:rPr>
        <w:t>for å slukke større branntilløp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17E337D0" w14:textId="0639BD4D" w:rsidR="007B6E6C" w:rsidRPr="00FE053F" w:rsidRDefault="007B6E6C" w:rsidP="007B6E6C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FE053F">
        <w:rPr>
          <w:rFonts w:ascii="Calibri Light" w:hAnsi="Calibri Light" w:cs="DIN-Regular"/>
          <w:color w:val="000000"/>
          <w:sz w:val="34"/>
          <w:szCs w:val="34"/>
        </w:rPr>
        <w:t xml:space="preserve">• </w:t>
      </w:r>
      <w:r>
        <w:rPr>
          <w:rFonts w:ascii="Calibri Light" w:hAnsi="Calibri Light" w:cs="DIN-Regular"/>
          <w:color w:val="000000"/>
          <w:sz w:val="34"/>
          <w:szCs w:val="34"/>
        </w:rPr>
        <w:t>Viktig å trekke unna bygningen ved brannalarm.</w:t>
      </w:r>
    </w:p>
    <w:p w14:paraId="17743F13" w14:textId="77777777" w:rsidR="007B6E6C" w:rsidRDefault="007B6E6C" w:rsidP="00966A42">
      <w:pPr>
        <w:autoSpaceDE w:val="0"/>
        <w:autoSpaceDN w:val="0"/>
        <w:adjustRightInd w:val="0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20311ACC" w14:textId="427205CA" w:rsidR="00966A42" w:rsidRDefault="007B6E6C" w:rsidP="00966A42">
      <w:pPr>
        <w:autoSpaceDE w:val="0"/>
        <w:autoSpaceDN w:val="0"/>
        <w:adjustRightInd w:val="0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>
        <w:rPr>
          <w:rFonts w:ascii="Calibri Light" w:hAnsi="Calibri Light" w:cs="DIN-Regular"/>
          <w:color w:val="000000"/>
          <w:sz w:val="34"/>
          <w:szCs w:val="34"/>
        </w:rPr>
        <w:t xml:space="preserve">Se også </w:t>
      </w:r>
      <w:hyperlink r:id="rId28" w:history="1">
        <w:r w:rsidR="00966A42">
          <w:rPr>
            <w:rStyle w:val="Hyperkobling"/>
            <w:rFonts w:ascii="Calibri Light" w:hAnsi="Calibri Light" w:cs="DIN-Regular"/>
            <w:sz w:val="34"/>
            <w:szCs w:val="34"/>
          </w:rPr>
          <w:t>https://www.hiof.no/om/hms/sikkerhet/brannvern/</w:t>
        </w:r>
      </w:hyperlink>
      <w:r w:rsidR="00966A42">
        <w:rPr>
          <w:rFonts w:ascii="Calibri Light" w:hAnsi="Calibri Light" w:cs="DIN-Regular"/>
          <w:color w:val="000000"/>
          <w:sz w:val="34"/>
          <w:szCs w:val="34"/>
        </w:rPr>
        <w:tab/>
      </w:r>
    </w:p>
    <w:bookmarkEnd w:id="39"/>
    <w:p w14:paraId="6594DD1D" w14:textId="77777777" w:rsidR="00B22323" w:rsidRDefault="00B22323" w:rsidP="00FE053F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Bold"/>
          <w:b/>
          <w:bCs/>
          <w:color w:val="000000"/>
          <w:sz w:val="34"/>
          <w:szCs w:val="34"/>
        </w:rPr>
      </w:pPr>
    </w:p>
    <w:p w14:paraId="1428FDD9" w14:textId="77777777" w:rsidR="00FE053F" w:rsidRPr="00FE053F" w:rsidRDefault="00FE053F" w:rsidP="00FE053F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Bold"/>
          <w:b/>
          <w:bCs/>
          <w:color w:val="000000"/>
          <w:sz w:val="34"/>
          <w:szCs w:val="34"/>
        </w:rPr>
      </w:pPr>
      <w:r w:rsidRPr="00FE053F">
        <w:rPr>
          <w:rFonts w:ascii="Calibri Light" w:hAnsi="Calibri Light" w:cs="DIN-Bold"/>
          <w:b/>
          <w:bCs/>
          <w:color w:val="000000"/>
          <w:sz w:val="34"/>
          <w:szCs w:val="34"/>
        </w:rPr>
        <w:t>Funksjonshemmede:</w:t>
      </w:r>
    </w:p>
    <w:p w14:paraId="0DEF6BE0" w14:textId="77777777" w:rsidR="004A1C52" w:rsidRDefault="004A1C52" w:rsidP="004A1C52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003E75" w:themeColor="background2" w:themeShade="40"/>
          <w:sz w:val="34"/>
          <w:szCs w:val="34"/>
        </w:rPr>
      </w:pPr>
      <w:bookmarkStart w:id="40" w:name="_Hlk164683354"/>
      <w:r>
        <w:rPr>
          <w:rFonts w:ascii="Calibri Light" w:hAnsi="Calibri Light" w:cs="DIN-Regular"/>
          <w:color w:val="000000"/>
          <w:sz w:val="34"/>
          <w:szCs w:val="34"/>
        </w:rPr>
        <w:t xml:space="preserve">Ansvarlig lærer </w:t>
      </w:r>
      <w:bookmarkEnd w:id="40"/>
      <w:r>
        <w:rPr>
          <w:rFonts w:ascii="Calibri Light" w:hAnsi="Calibri Light" w:cs="DIN-Regular"/>
          <w:color w:val="000000"/>
          <w:sz w:val="34"/>
          <w:szCs w:val="34"/>
        </w:rPr>
        <w:t>har et særskilt ansvar for å være oppmerksom på om det er funksjonshemmede i lokalene. Det er alles ansvar å påse at funksjonshemmede blir evakuert og ivaretatt.</w:t>
      </w:r>
    </w:p>
    <w:p w14:paraId="0EAD58C2" w14:textId="77777777" w:rsidR="0070365D" w:rsidRDefault="0070365D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auto"/>
          <w:sz w:val="34"/>
          <w:szCs w:val="34"/>
        </w:rPr>
      </w:pPr>
    </w:p>
    <w:p w14:paraId="43C7877F" w14:textId="0EE4B256" w:rsidR="00391CF1" w:rsidRPr="00F16B65" w:rsidRDefault="00391CF1" w:rsidP="004A1C52">
      <w:pPr>
        <w:pStyle w:val="Overskrift2"/>
        <w:numPr>
          <w:ilvl w:val="1"/>
          <w:numId w:val="32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41" w:name="_Toc179803664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slukking av brann</w:t>
      </w:r>
      <w:bookmarkEnd w:id="41"/>
    </w:p>
    <w:p w14:paraId="58A5F9DD" w14:textId="296ADB50" w:rsidR="00B135E6" w:rsidRDefault="00B22323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bookmarkStart w:id="42" w:name="_Hlk117765007"/>
      <w:r>
        <w:rPr>
          <w:rFonts w:ascii="Calibri Light" w:hAnsi="Calibri Light" w:cs="DIN-Regular"/>
          <w:color w:val="000000"/>
          <w:sz w:val="34"/>
          <w:szCs w:val="34"/>
        </w:rPr>
        <w:t>Seksjon eiendom</w:t>
      </w:r>
      <w:r w:rsidR="00FE053F" w:rsidRPr="00391CF1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bookmarkEnd w:id="42"/>
      <w:r w:rsidR="00FE053F" w:rsidRPr="00391CF1">
        <w:rPr>
          <w:rFonts w:ascii="Calibri Light" w:hAnsi="Calibri Light" w:cs="DIN-Regular"/>
          <w:color w:val="000000"/>
          <w:sz w:val="34"/>
          <w:szCs w:val="34"/>
        </w:rPr>
        <w:t>skal gjennomføre risikovurdering for å avdekke</w:t>
      </w:r>
      <w:r w:rsidR="00391CF1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="00FE053F" w:rsidRPr="00391CF1">
        <w:rPr>
          <w:rFonts w:ascii="Calibri Light" w:hAnsi="Calibri Light" w:cs="DIN-Regular"/>
          <w:color w:val="000000"/>
          <w:sz w:val="34"/>
          <w:szCs w:val="34"/>
        </w:rPr>
        <w:t>behov for nødvendige slukkemidler. Disse skal være</w:t>
      </w:r>
      <w:r w:rsidR="00391CF1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="00FE053F" w:rsidRPr="00391CF1">
        <w:rPr>
          <w:rFonts w:ascii="Calibri Light" w:hAnsi="Calibri Light" w:cs="DIN-Regular"/>
          <w:color w:val="000000"/>
          <w:sz w:val="34"/>
          <w:szCs w:val="34"/>
        </w:rPr>
        <w:t>plassert lett tilgjengelig i lokalet.</w:t>
      </w:r>
    </w:p>
    <w:p w14:paraId="5A26458F" w14:textId="77777777" w:rsidR="004A1C52" w:rsidRDefault="004A1C52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</w:p>
    <w:tbl>
      <w:tblPr>
        <w:tblStyle w:val="Tabellrutenett"/>
        <w:tblW w:w="9923" w:type="dxa"/>
        <w:tblInd w:w="-289" w:type="dxa"/>
        <w:tblLook w:val="04A0" w:firstRow="1" w:lastRow="0" w:firstColumn="1" w:lastColumn="0" w:noHBand="0" w:noVBand="1"/>
      </w:tblPr>
      <w:tblGrid>
        <w:gridCol w:w="2836"/>
        <w:gridCol w:w="7087"/>
      </w:tblGrid>
      <w:tr w:rsidR="00391CF1" w14:paraId="73E20F6E" w14:textId="77777777" w:rsidTr="00391CF1">
        <w:trPr>
          <w:trHeight w:val="485"/>
        </w:trPr>
        <w:tc>
          <w:tcPr>
            <w:tcW w:w="9923" w:type="dxa"/>
            <w:gridSpan w:val="2"/>
            <w:shd w:val="clear" w:color="auto" w:fill="CCFFCC"/>
            <w:vAlign w:val="center"/>
          </w:tcPr>
          <w:p w14:paraId="37E5545C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00391CF1">
              <w:rPr>
                <w:rFonts w:ascii="Calibri Light" w:hAnsi="Calibri Light"/>
                <w:b/>
                <w:bCs/>
                <w:sz w:val="36"/>
                <w:szCs w:val="36"/>
              </w:rPr>
              <w:t>Slukking av brann i ulike materialer:</w:t>
            </w:r>
          </w:p>
        </w:tc>
      </w:tr>
      <w:tr w:rsidR="00391CF1" w14:paraId="0F9C9D84" w14:textId="77777777" w:rsidTr="00391CF1">
        <w:trPr>
          <w:trHeight w:val="1683"/>
        </w:trPr>
        <w:tc>
          <w:tcPr>
            <w:tcW w:w="2836" w:type="dxa"/>
            <w:shd w:val="clear" w:color="auto" w:fill="CCFFCC"/>
          </w:tcPr>
          <w:p w14:paraId="4276F023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391CF1">
              <w:rPr>
                <w:rFonts w:ascii="Calibri Light" w:hAnsi="Calibri Light"/>
                <w:b/>
                <w:bCs/>
                <w:sz w:val="32"/>
                <w:szCs w:val="32"/>
              </w:rPr>
              <w:t>Generell</w:t>
            </w:r>
          </w:p>
        </w:tc>
        <w:tc>
          <w:tcPr>
            <w:tcW w:w="7087" w:type="dxa"/>
          </w:tcPr>
          <w:p w14:paraId="67E74E3F" w14:textId="77777777" w:rsidR="00391CF1" w:rsidRDefault="00391CF1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16"/>
                <w:szCs w:val="16"/>
              </w:rPr>
            </w:pPr>
          </w:p>
          <w:p w14:paraId="2FB1B76E" w14:textId="77777777" w:rsidR="00391CF1" w:rsidRDefault="00391CF1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  <w:r w:rsidRPr="00391CF1">
              <w:rPr>
                <w:rFonts w:ascii="Calibri Light" w:hAnsi="Calibri Light"/>
                <w:b/>
                <w:bCs/>
                <w:sz w:val="30"/>
                <w:szCs w:val="30"/>
              </w:rPr>
              <w:t>Tenk alltid på egen sikkerhet!</w:t>
            </w:r>
            <w:r w:rsidRPr="00391CF1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4FD6CA0E" w14:textId="77777777" w:rsidR="00391CF1" w:rsidRPr="00391CF1" w:rsidRDefault="00391CF1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</w:p>
          <w:p w14:paraId="7E1265C8" w14:textId="77777777" w:rsidR="00391CF1" w:rsidRDefault="00391CF1" w:rsidP="00391CF1">
            <w:pPr>
              <w:pStyle w:val="Listeavsnitt"/>
              <w:spacing w:before="36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Tilløp til brann slukkes om mulig. Større branntilløp   </w:t>
            </w:r>
            <w:r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22D79CAC" w14:textId="77777777" w:rsidR="00391CF1" w:rsidRPr="00391CF1" w:rsidRDefault="00391CF1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>
              <w:rPr>
                <w:rFonts w:ascii="Calibri Light" w:hAnsi="Calibri Light"/>
                <w:sz w:val="30"/>
                <w:szCs w:val="30"/>
              </w:rPr>
              <w:t xml:space="preserve">    </w:t>
            </w:r>
            <w:r w:rsidRPr="00391CF1">
              <w:rPr>
                <w:rFonts w:ascii="Calibri Light" w:hAnsi="Calibri Light"/>
                <w:sz w:val="30"/>
                <w:szCs w:val="30"/>
              </w:rPr>
              <w:t xml:space="preserve">har Brannvesenet ansvar for å slukke </w:t>
            </w:r>
          </w:p>
          <w:p w14:paraId="44A2456E" w14:textId="77777777" w:rsidR="00391CF1" w:rsidRPr="00391CF1" w:rsidRDefault="00391CF1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Vann (ved risikofri bruk) </w:t>
            </w:r>
          </w:p>
          <w:p w14:paraId="204E69B9" w14:textId="77777777" w:rsidR="00391CF1" w:rsidRPr="00391CF1" w:rsidRDefault="00391CF1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Vann for å nedkjøle gassflasker (stålsylindere) som bør </w:t>
            </w:r>
          </w:p>
          <w:p w14:paraId="7B3AB319" w14:textId="77777777" w:rsidR="00391CF1" w:rsidRDefault="00391CF1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   fjernes fra brannområdet før ilden får spredt seg</w:t>
            </w:r>
          </w:p>
          <w:p w14:paraId="0CE62EC6" w14:textId="77777777" w:rsidR="004A1C52" w:rsidRDefault="004A1C52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0"/>
                <w:szCs w:val="30"/>
              </w:rPr>
            </w:pPr>
          </w:p>
          <w:p w14:paraId="25A17016" w14:textId="77777777" w:rsidR="004A1C52" w:rsidRDefault="004A1C52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0"/>
                <w:szCs w:val="30"/>
              </w:rPr>
            </w:pPr>
          </w:p>
          <w:p w14:paraId="15F5BE92" w14:textId="77777777" w:rsidR="00391CF1" w:rsidRPr="00391CF1" w:rsidRDefault="00391CF1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0"/>
                <w:szCs w:val="30"/>
              </w:rPr>
            </w:pPr>
          </w:p>
        </w:tc>
      </w:tr>
      <w:tr w:rsidR="00391CF1" w14:paraId="4D59DE24" w14:textId="77777777" w:rsidTr="007F188B">
        <w:trPr>
          <w:trHeight w:val="485"/>
        </w:trPr>
        <w:tc>
          <w:tcPr>
            <w:tcW w:w="9923" w:type="dxa"/>
            <w:gridSpan w:val="2"/>
            <w:shd w:val="clear" w:color="auto" w:fill="CCFFCC"/>
            <w:vAlign w:val="center"/>
          </w:tcPr>
          <w:p w14:paraId="06538675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00391CF1">
              <w:rPr>
                <w:rFonts w:ascii="Calibri Light" w:hAnsi="Calibri Light"/>
                <w:b/>
                <w:bCs/>
                <w:sz w:val="36"/>
                <w:szCs w:val="36"/>
              </w:rPr>
              <w:lastRenderedPageBreak/>
              <w:t>Slukking av brann i ulike materialer:</w:t>
            </w:r>
          </w:p>
        </w:tc>
      </w:tr>
      <w:tr w:rsidR="00391CF1" w14:paraId="24EFDF3A" w14:textId="77777777" w:rsidTr="00391CF1">
        <w:trPr>
          <w:trHeight w:val="1126"/>
        </w:trPr>
        <w:tc>
          <w:tcPr>
            <w:tcW w:w="2836" w:type="dxa"/>
            <w:shd w:val="clear" w:color="auto" w:fill="CCFFCC"/>
          </w:tcPr>
          <w:p w14:paraId="0BABE84B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391CF1">
              <w:rPr>
                <w:rFonts w:ascii="Calibri Light" w:hAnsi="Calibri Light"/>
                <w:b/>
                <w:bCs/>
                <w:sz w:val="32"/>
                <w:szCs w:val="32"/>
              </w:rPr>
              <w:t>Hår/klær</w:t>
            </w:r>
          </w:p>
        </w:tc>
        <w:tc>
          <w:tcPr>
            <w:tcW w:w="7087" w:type="dxa"/>
          </w:tcPr>
          <w:p w14:paraId="5CFB3739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</w:p>
          <w:p w14:paraId="2C826578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Bruk nød-dusj, fuktet teppe eller brannteppe </w:t>
            </w:r>
          </w:p>
          <w:p w14:paraId="217B6551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Rull rundt på gulvet ved brann i klær </w:t>
            </w:r>
          </w:p>
          <w:p w14:paraId="15EA9B29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Unngå direkte sprøytning av vann mot ansiktet pga. </w:t>
            </w:r>
          </w:p>
          <w:p w14:paraId="644F395A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   stort trykk og kulde- effekter</w:t>
            </w:r>
          </w:p>
          <w:p w14:paraId="4E581A25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16"/>
                <w:szCs w:val="16"/>
              </w:rPr>
            </w:pPr>
          </w:p>
        </w:tc>
      </w:tr>
      <w:tr w:rsidR="00391CF1" w14:paraId="46C6D6BE" w14:textId="77777777" w:rsidTr="00391CF1">
        <w:tc>
          <w:tcPr>
            <w:tcW w:w="2836" w:type="dxa"/>
            <w:shd w:val="clear" w:color="auto" w:fill="CCFFCC"/>
          </w:tcPr>
          <w:p w14:paraId="2153691F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391CF1">
              <w:rPr>
                <w:rFonts w:ascii="Calibri Light" w:hAnsi="Calibri Light"/>
                <w:b/>
                <w:bCs/>
                <w:sz w:val="32"/>
                <w:szCs w:val="32"/>
              </w:rPr>
              <w:t>Åpent kar</w:t>
            </w:r>
          </w:p>
        </w:tc>
        <w:tc>
          <w:tcPr>
            <w:tcW w:w="7087" w:type="dxa"/>
          </w:tcPr>
          <w:p w14:paraId="17F494D1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</w:p>
          <w:p w14:paraId="1CFDE581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Legg noe tett over åpningen (grytelokk, </w:t>
            </w:r>
            <w:proofErr w:type="gramStart"/>
            <w:r w:rsidRPr="00391CF1">
              <w:rPr>
                <w:rFonts w:ascii="Calibri Light" w:hAnsi="Calibri Light"/>
                <w:sz w:val="30"/>
                <w:szCs w:val="30"/>
              </w:rPr>
              <w:t>bok,</w:t>
            </w:r>
            <w:proofErr w:type="gramEnd"/>
            <w:r w:rsidRPr="00391CF1">
              <w:rPr>
                <w:rFonts w:ascii="Calibri Light" w:hAnsi="Calibri Light"/>
                <w:sz w:val="30"/>
                <w:szCs w:val="30"/>
              </w:rPr>
              <w:t xml:space="preserve"> teppe)</w:t>
            </w:r>
          </w:p>
          <w:p w14:paraId="535A3597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16"/>
                <w:szCs w:val="16"/>
              </w:rPr>
            </w:pPr>
          </w:p>
        </w:tc>
      </w:tr>
      <w:tr w:rsidR="00391CF1" w14:paraId="325ECA05" w14:textId="77777777" w:rsidTr="00391CF1">
        <w:tc>
          <w:tcPr>
            <w:tcW w:w="2836" w:type="dxa"/>
            <w:shd w:val="clear" w:color="auto" w:fill="CCFFCC"/>
          </w:tcPr>
          <w:p w14:paraId="55291EA6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391CF1">
              <w:rPr>
                <w:rFonts w:ascii="Calibri Light" w:hAnsi="Calibri Light"/>
                <w:b/>
                <w:bCs/>
                <w:sz w:val="32"/>
                <w:szCs w:val="32"/>
              </w:rPr>
              <w:t>Elektrisk utstyr</w:t>
            </w:r>
          </w:p>
        </w:tc>
        <w:tc>
          <w:tcPr>
            <w:tcW w:w="7087" w:type="dxa"/>
          </w:tcPr>
          <w:p w14:paraId="2589A82A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</w:p>
          <w:p w14:paraId="2D050F47" w14:textId="4E60589D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Primært </w:t>
            </w:r>
            <w:r w:rsidR="007B76BF" w:rsidRPr="00391CF1">
              <w:rPr>
                <w:rFonts w:ascii="Calibri Light" w:hAnsi="Calibri Light"/>
                <w:sz w:val="30"/>
                <w:szCs w:val="30"/>
              </w:rPr>
              <w:t>CO2,</w:t>
            </w:r>
            <w:r w:rsidRPr="00391CF1">
              <w:rPr>
                <w:rFonts w:ascii="Calibri Light" w:hAnsi="Calibri Light"/>
                <w:sz w:val="30"/>
                <w:szCs w:val="30"/>
              </w:rPr>
              <w:t xml:space="preserve"> alternativt pulverapparat, brannteppe</w:t>
            </w:r>
          </w:p>
          <w:p w14:paraId="3627DD3A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16"/>
                <w:szCs w:val="16"/>
              </w:rPr>
            </w:pPr>
          </w:p>
        </w:tc>
      </w:tr>
      <w:tr w:rsidR="00391CF1" w14:paraId="3A01275F" w14:textId="77777777" w:rsidTr="00391CF1">
        <w:tc>
          <w:tcPr>
            <w:tcW w:w="2836" w:type="dxa"/>
            <w:shd w:val="clear" w:color="auto" w:fill="CCFFCC"/>
          </w:tcPr>
          <w:p w14:paraId="7978F462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391CF1">
              <w:rPr>
                <w:rFonts w:ascii="Calibri Light" w:hAnsi="Calibri Light"/>
                <w:b/>
                <w:bCs/>
                <w:sz w:val="32"/>
                <w:szCs w:val="32"/>
              </w:rPr>
              <w:t>Organisk stoff laboratoriebenk eller gulv</w:t>
            </w:r>
          </w:p>
        </w:tc>
        <w:tc>
          <w:tcPr>
            <w:tcW w:w="7087" w:type="dxa"/>
          </w:tcPr>
          <w:p w14:paraId="30445A40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</w:p>
          <w:p w14:paraId="49470C76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Fortrinnsvis CO2 </w:t>
            </w:r>
          </w:p>
          <w:p w14:paraId="45B5E215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Bruk pulverapparat bare dersom brannen ikke lar seg </w:t>
            </w:r>
          </w:p>
          <w:p w14:paraId="6DAF29F3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   slokke med CO2 </w:t>
            </w:r>
          </w:p>
          <w:p w14:paraId="73E945D0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>• Bruk av brannteppe</w:t>
            </w:r>
          </w:p>
          <w:p w14:paraId="57282430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16"/>
                <w:szCs w:val="16"/>
              </w:rPr>
            </w:pPr>
          </w:p>
        </w:tc>
      </w:tr>
      <w:tr w:rsidR="00391CF1" w14:paraId="37C447A2" w14:textId="77777777" w:rsidTr="00391CF1">
        <w:tc>
          <w:tcPr>
            <w:tcW w:w="2836" w:type="dxa"/>
            <w:shd w:val="clear" w:color="auto" w:fill="CCFFCC"/>
          </w:tcPr>
          <w:p w14:paraId="59502A7F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391CF1">
              <w:rPr>
                <w:rFonts w:ascii="Calibri Light" w:hAnsi="Calibri Light"/>
                <w:b/>
                <w:bCs/>
                <w:sz w:val="32"/>
                <w:szCs w:val="32"/>
              </w:rPr>
              <w:t>Fosforbrann</w:t>
            </w:r>
          </w:p>
        </w:tc>
        <w:tc>
          <w:tcPr>
            <w:tcW w:w="7087" w:type="dxa"/>
          </w:tcPr>
          <w:p w14:paraId="737B32CF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</w:p>
          <w:p w14:paraId="585925E2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>• Fuktig sand</w:t>
            </w:r>
          </w:p>
          <w:p w14:paraId="6F0F4483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16"/>
                <w:szCs w:val="16"/>
              </w:rPr>
            </w:pPr>
          </w:p>
        </w:tc>
      </w:tr>
      <w:tr w:rsidR="00391CF1" w14:paraId="334461EA" w14:textId="77777777" w:rsidTr="00391CF1">
        <w:tc>
          <w:tcPr>
            <w:tcW w:w="2836" w:type="dxa"/>
            <w:shd w:val="clear" w:color="auto" w:fill="CCFFCC"/>
          </w:tcPr>
          <w:p w14:paraId="7FFCD702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391CF1">
              <w:rPr>
                <w:rFonts w:ascii="Calibri Light" w:hAnsi="Calibri Light"/>
                <w:b/>
                <w:bCs/>
                <w:sz w:val="32"/>
                <w:szCs w:val="32"/>
              </w:rPr>
              <w:t>Alkali- eller jordalkalimetall</w:t>
            </w:r>
          </w:p>
        </w:tc>
        <w:tc>
          <w:tcPr>
            <w:tcW w:w="7087" w:type="dxa"/>
          </w:tcPr>
          <w:p w14:paraId="21D15AAB" w14:textId="77777777" w:rsidR="000A5E6C" w:rsidRDefault="000A5E6C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</w:p>
          <w:p w14:paraId="77901E2C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Tørr sand, </w:t>
            </w:r>
            <w:proofErr w:type="spellStart"/>
            <w:r w:rsidRPr="00391CF1">
              <w:rPr>
                <w:rFonts w:ascii="Calibri Light" w:hAnsi="Calibri Light"/>
                <w:sz w:val="30"/>
                <w:szCs w:val="30"/>
              </w:rPr>
              <w:t>NaCl</w:t>
            </w:r>
            <w:proofErr w:type="spellEnd"/>
            <w:r w:rsidRPr="00391CF1">
              <w:rPr>
                <w:rFonts w:ascii="Calibri Light" w:hAnsi="Calibri Light"/>
                <w:sz w:val="30"/>
                <w:szCs w:val="30"/>
              </w:rPr>
              <w:t xml:space="preserve"> (evt. i blanding), pulverapparat med </w:t>
            </w:r>
          </w:p>
          <w:p w14:paraId="6EE265D5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   </w:t>
            </w:r>
            <w:r w:rsidR="000A5E6C" w:rsidRPr="00391CF1">
              <w:rPr>
                <w:rFonts w:ascii="Calibri Light" w:hAnsi="Calibri Light"/>
                <w:sz w:val="30"/>
                <w:szCs w:val="30"/>
              </w:rPr>
              <w:t>S</w:t>
            </w:r>
            <w:r w:rsidRPr="00391CF1">
              <w:rPr>
                <w:rFonts w:ascii="Calibri Light" w:hAnsi="Calibri Light"/>
                <w:sz w:val="30"/>
                <w:szCs w:val="30"/>
              </w:rPr>
              <w:t>pesialpulver</w:t>
            </w:r>
          </w:p>
          <w:p w14:paraId="7E699349" w14:textId="77777777" w:rsidR="000A5E6C" w:rsidRPr="000A5E6C" w:rsidRDefault="000A5E6C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16"/>
                <w:szCs w:val="16"/>
              </w:rPr>
            </w:pPr>
          </w:p>
        </w:tc>
      </w:tr>
      <w:tr w:rsidR="004A1C52" w14:paraId="716F2DA8" w14:textId="77777777" w:rsidTr="00391CF1">
        <w:tc>
          <w:tcPr>
            <w:tcW w:w="2836" w:type="dxa"/>
            <w:shd w:val="clear" w:color="auto" w:fill="CCFFCC"/>
          </w:tcPr>
          <w:p w14:paraId="616467B9" w14:textId="16A9FEC6" w:rsidR="004A1C52" w:rsidRPr="00391CF1" w:rsidRDefault="004A1C52" w:rsidP="004A1C52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>
              <w:rPr>
                <w:rFonts w:ascii="Calibri Light" w:hAnsi="Calibri Light"/>
                <w:b/>
                <w:bCs/>
                <w:sz w:val="32"/>
                <w:szCs w:val="32"/>
              </w:rPr>
              <w:t>Brann i trevirke</w:t>
            </w:r>
          </w:p>
        </w:tc>
        <w:tc>
          <w:tcPr>
            <w:tcW w:w="7087" w:type="dxa"/>
          </w:tcPr>
          <w:p w14:paraId="63EC0B02" w14:textId="129FB2E5" w:rsidR="004A1C52" w:rsidRDefault="004A1C52" w:rsidP="004A1C52">
            <w:pPr>
              <w:pStyle w:val="Listeavsnitt"/>
              <w:ind w:left="0"/>
              <w:rPr>
                <w:rFonts w:ascii="Calibri Light" w:hAnsi="Calibri Light"/>
                <w:sz w:val="16"/>
                <w:szCs w:val="16"/>
              </w:rPr>
            </w:pPr>
            <w:r>
              <w:rPr>
                <w:rFonts w:ascii="Calibri Light" w:hAnsi="Calibri Light"/>
                <w:sz w:val="30"/>
                <w:szCs w:val="30"/>
              </w:rPr>
              <w:t xml:space="preserve"> Vann er beste slukkemiddel (når dette kan brukes risikofritt)</w:t>
            </w:r>
          </w:p>
        </w:tc>
      </w:tr>
      <w:bookmarkEnd w:id="38"/>
    </w:tbl>
    <w:p w14:paraId="616D145D" w14:textId="77777777" w:rsidR="00391CF1" w:rsidRDefault="00391CF1" w:rsidP="00391CF1">
      <w:pPr>
        <w:pStyle w:val="Listeavsnitt"/>
        <w:rPr>
          <w:b/>
          <w:bCs/>
        </w:rPr>
      </w:pPr>
    </w:p>
    <w:p w14:paraId="30B32321" w14:textId="77777777" w:rsidR="00B135E6" w:rsidRDefault="00B135E6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sz w:val="34"/>
          <w:szCs w:val="34"/>
        </w:rPr>
      </w:pPr>
    </w:p>
    <w:p w14:paraId="63577FAE" w14:textId="77777777" w:rsidR="000A5E6C" w:rsidRDefault="000A5E6C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sz w:val="34"/>
          <w:szCs w:val="34"/>
        </w:rPr>
      </w:pPr>
    </w:p>
    <w:p w14:paraId="73995780" w14:textId="77777777" w:rsidR="007B6E6C" w:rsidRDefault="007B6E6C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sz w:val="34"/>
          <w:szCs w:val="34"/>
        </w:rPr>
      </w:pPr>
    </w:p>
    <w:p w14:paraId="4C65A7D9" w14:textId="77777777" w:rsidR="004A1C52" w:rsidRDefault="004A1C52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sz w:val="34"/>
          <w:szCs w:val="34"/>
        </w:rPr>
      </w:pPr>
    </w:p>
    <w:p w14:paraId="19DA835A" w14:textId="77777777" w:rsidR="007B6E6C" w:rsidRDefault="007B6E6C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sz w:val="34"/>
          <w:szCs w:val="34"/>
        </w:rPr>
      </w:pPr>
    </w:p>
    <w:p w14:paraId="371225B6" w14:textId="77777777" w:rsidR="007B6E6C" w:rsidRDefault="007B6E6C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sz w:val="34"/>
          <w:szCs w:val="34"/>
        </w:rPr>
      </w:pPr>
    </w:p>
    <w:p w14:paraId="2ECA161F" w14:textId="77777777" w:rsidR="000A5E6C" w:rsidRDefault="000A5E6C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sz w:val="34"/>
          <w:szCs w:val="34"/>
        </w:rPr>
      </w:pPr>
    </w:p>
    <w:p w14:paraId="23D9F41E" w14:textId="365FD6FD" w:rsidR="00711AA2" w:rsidRDefault="004A1C52" w:rsidP="00711AA2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r>
        <w:rPr>
          <w:rFonts w:ascii="Calibri" w:hAnsi="Calibri"/>
          <w:color w:val="003E75" w:themeColor="background2" w:themeShade="40"/>
          <w:sz w:val="96"/>
          <w:szCs w:val="96"/>
        </w:rPr>
        <w:lastRenderedPageBreak/>
        <w:t>7</w:t>
      </w:r>
    </w:p>
    <w:p w14:paraId="7B76E5BB" w14:textId="77777777" w:rsidR="00711AA2" w:rsidRDefault="00711AA2" w:rsidP="00711AA2">
      <w:pPr>
        <w:pStyle w:val="Overskrift1"/>
        <w:ind w:right="1701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bookmarkStart w:id="43" w:name="_Toc179803665"/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>UTSTYR OG TEKNISKE HJELPEMIDLER</w:t>
      </w:r>
      <w:bookmarkEnd w:id="43"/>
    </w:p>
    <w:p w14:paraId="023ECFFB" w14:textId="77777777" w:rsidR="00711AA2" w:rsidRDefault="00711AA2" w:rsidP="007245B5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/>
          <w:sz w:val="34"/>
          <w:szCs w:val="34"/>
        </w:rPr>
      </w:pPr>
    </w:p>
    <w:p w14:paraId="09146931" w14:textId="48745758" w:rsidR="00711AA2" w:rsidRDefault="004A1C52" w:rsidP="007245B5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/>
          <w:sz w:val="34"/>
          <w:szCs w:val="34"/>
        </w:rPr>
      </w:pPr>
      <w:r>
        <w:rPr>
          <w:noProof/>
        </w:rPr>
        <w:drawing>
          <wp:inline distT="0" distB="0" distL="0" distR="0" wp14:anchorId="2315B680" wp14:editId="652AD70B">
            <wp:extent cx="3653942" cy="3560563"/>
            <wp:effectExtent l="0" t="0" r="3810" b="1905"/>
            <wp:docPr id="128683016" name="Bilde 6" descr="Bilderesultat for elektro laborator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eresultat for elektro laboratorium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2700" cy="3569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42C9A" w14:textId="77777777" w:rsidR="00711AA2" w:rsidRDefault="00711AA2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sz w:val="34"/>
          <w:szCs w:val="34"/>
        </w:rPr>
      </w:pPr>
    </w:p>
    <w:p w14:paraId="2507ED39" w14:textId="567C8122" w:rsidR="00711AA2" w:rsidRPr="00F16B65" w:rsidRDefault="00711AA2" w:rsidP="004A1C52">
      <w:pPr>
        <w:pStyle w:val="Overskrift2"/>
        <w:numPr>
          <w:ilvl w:val="1"/>
          <w:numId w:val="34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44" w:name="_Toc179803666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GENERELLE sikkerhetsBESTEMMELSER for utstyr og maskiner</w:t>
      </w:r>
      <w:bookmarkEnd w:id="44"/>
    </w:p>
    <w:p w14:paraId="3C2459CE" w14:textId="77777777" w:rsidR="00711AA2" w:rsidRDefault="00711AA2" w:rsidP="00711AA2">
      <w:pPr>
        <w:autoSpaceDE w:val="0"/>
        <w:autoSpaceDN w:val="0"/>
        <w:adjustRightInd w:val="0"/>
        <w:spacing w:before="0" w:after="0" w:line="240" w:lineRule="auto"/>
        <w:rPr>
          <w:rFonts w:ascii="DINCond-Bold" w:hAnsi="DINCond-Bold" w:cs="DINCond-Bold"/>
          <w:b/>
          <w:bCs/>
          <w:color w:val="004894"/>
          <w:sz w:val="24"/>
          <w:szCs w:val="24"/>
        </w:rPr>
      </w:pPr>
    </w:p>
    <w:p w14:paraId="59961338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• Alle skal gjøre seg kjent med lokale sikkerhetsregler for</w:t>
      </w:r>
      <w:r w:rsidR="00943617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den maskin og det utstyr som skal brukes.</w:t>
      </w:r>
    </w:p>
    <w:p w14:paraId="6D6C2DF2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 xml:space="preserve">• Utstyr og apparatur skal </w:t>
      </w:r>
      <w:proofErr w:type="spellStart"/>
      <w:r w:rsidRPr="00943617">
        <w:rPr>
          <w:rFonts w:ascii="Calibri Light" w:hAnsi="Calibri Light" w:cs="DIN-Regular"/>
          <w:color w:val="000000"/>
          <w:sz w:val="34"/>
          <w:szCs w:val="34"/>
        </w:rPr>
        <w:t>risikovurderes</w:t>
      </w:r>
      <w:proofErr w:type="spellEnd"/>
      <w:r w:rsidRPr="00943617">
        <w:rPr>
          <w:rFonts w:ascii="Calibri Light" w:hAnsi="Calibri Light" w:cs="DIN-Regular"/>
          <w:color w:val="000000"/>
          <w:sz w:val="34"/>
          <w:szCs w:val="34"/>
        </w:rPr>
        <w:t xml:space="preserve"> før det tas i bruk</w:t>
      </w:r>
      <w:r w:rsidR="00943617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eller ved nye oppstillinger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6A2B9E9D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• Det kreves godkjent opplæring før bruk av maskiner og utstyr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2670D710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• Maskiner som kan medføre helsefare skal kun benyttes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under tilsyn av kvalifisert personell. Minimum 2 personer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skal være til stede ved slikt arbeid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51F7351D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• Egnet arbeidstøy, påbudt verneutstyr og verneinnretninger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 xml:space="preserve">skal </w:t>
      </w:r>
      <w:proofErr w:type="gramStart"/>
      <w:r w:rsidRPr="00943617">
        <w:rPr>
          <w:rFonts w:ascii="Calibri Light" w:hAnsi="Calibri Light" w:cs="DIN-Regular"/>
          <w:color w:val="000000"/>
          <w:sz w:val="34"/>
          <w:szCs w:val="34"/>
        </w:rPr>
        <w:t>forefinnes</w:t>
      </w:r>
      <w:proofErr w:type="gramEnd"/>
      <w:r w:rsidRPr="00943617">
        <w:rPr>
          <w:rFonts w:ascii="Calibri Light" w:hAnsi="Calibri Light" w:cs="DIN-Regular"/>
          <w:color w:val="000000"/>
          <w:sz w:val="34"/>
          <w:szCs w:val="34"/>
        </w:rPr>
        <w:t xml:space="preserve"> og brukes.</w:t>
      </w:r>
    </w:p>
    <w:p w14:paraId="13BD6B23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426" w:hanging="142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- Ved sponbrytende arbeid, arbeid i kuttmaskiner, sager og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  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lignende skal øyevern brukes</w:t>
      </w:r>
    </w:p>
    <w:p w14:paraId="64C3C9C5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426" w:hanging="142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- Ved arbeid som medfører støy skal det brukes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hørselvern, også av de som utfører andre oppgaver i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støysonen</w:t>
      </w:r>
    </w:p>
    <w:p w14:paraId="46208347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426" w:hanging="142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- Ved arbeid som medfører utvikling av giftige gasser og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støv skal det brukes åndedrettsvern</w:t>
      </w:r>
    </w:p>
    <w:p w14:paraId="6859062B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426" w:hanging="142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- Der arbeidet tilsier det skal vernesko brukes</w:t>
      </w:r>
    </w:p>
    <w:p w14:paraId="73C9852B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16776A">
        <w:rPr>
          <w:rFonts w:ascii="Calibri Light" w:hAnsi="Calibri Light" w:cs="DIN-Regular"/>
          <w:color w:val="000000"/>
          <w:sz w:val="34"/>
          <w:szCs w:val="34"/>
        </w:rPr>
        <w:t>• Maskiner og utstyr skal ha en utstyrsansvarlig. Alt</w:t>
      </w:r>
      <w:r w:rsidR="005537FA" w:rsidRPr="0016776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16776A">
        <w:rPr>
          <w:rFonts w:ascii="Calibri Light" w:hAnsi="Calibri Light" w:cs="DIN-Regular"/>
          <w:color w:val="000000"/>
          <w:sz w:val="34"/>
          <w:szCs w:val="34"/>
        </w:rPr>
        <w:t>maskinelt utstyr skal rutinemessig kontrolleres og</w:t>
      </w:r>
      <w:r w:rsidR="005537FA" w:rsidRPr="0016776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16776A">
        <w:rPr>
          <w:rFonts w:ascii="Calibri Light" w:hAnsi="Calibri Light" w:cs="DIN-Regular"/>
          <w:color w:val="000000"/>
          <w:sz w:val="34"/>
          <w:szCs w:val="34"/>
        </w:rPr>
        <w:t>vedlikeholdes</w:t>
      </w:r>
      <w:r w:rsidR="005537FA" w:rsidRPr="0016776A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1506BBA2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• Skader som påføres maskiner eller verktøy skal straks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meldes som avvik, og feil skal utbedres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3E58F6D1" w14:textId="77777777" w:rsidR="00711AA2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• Det skal holdes god orden, og alt materiell legges på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riktig plass etter bruk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760175E8" w14:textId="77777777" w:rsidR="00B25569" w:rsidRDefault="00B25569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31153826" w14:textId="6ADACF2D" w:rsidR="00B25569" w:rsidRPr="0099353C" w:rsidRDefault="00B25569" w:rsidP="0016776A">
      <w:pPr>
        <w:pStyle w:val="Overskrift2"/>
        <w:numPr>
          <w:ilvl w:val="1"/>
          <w:numId w:val="34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45" w:name="_Toc179803667"/>
      <w:r w:rsidRPr="0099353C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AVTREKKSSKAP</w:t>
      </w:r>
      <w:bookmarkEnd w:id="45"/>
      <w:r w:rsidR="0099353C" w:rsidRPr="0099353C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 xml:space="preserve"> </w:t>
      </w:r>
    </w:p>
    <w:p w14:paraId="1617CED1" w14:textId="77777777" w:rsidR="00B25569" w:rsidRPr="00B25569" w:rsidRDefault="00B25569" w:rsidP="00F87E36">
      <w:pPr>
        <w:autoSpaceDE w:val="0"/>
        <w:autoSpaceDN w:val="0"/>
        <w:adjustRightInd w:val="0"/>
        <w:spacing w:before="24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B25569">
        <w:rPr>
          <w:rFonts w:ascii="Calibri Light" w:hAnsi="Calibri Light" w:cs="DIN-Regular"/>
          <w:color w:val="000000"/>
          <w:sz w:val="34"/>
          <w:szCs w:val="34"/>
        </w:rPr>
        <w:t>• Rett bruk av ventilasjon og avtrekk skal sikre at ansatte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B25569">
        <w:rPr>
          <w:rFonts w:ascii="Calibri Light" w:hAnsi="Calibri Light" w:cs="DIN-Regular"/>
          <w:color w:val="000000"/>
          <w:sz w:val="34"/>
          <w:szCs w:val="34"/>
        </w:rPr>
        <w:t>og studenter ikke blir eksponert for farlige stoffer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2A65E691" w14:textId="77777777" w:rsidR="00B25569" w:rsidRPr="00B25569" w:rsidRDefault="00B25569" w:rsidP="00F87E36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B25569">
        <w:rPr>
          <w:rFonts w:ascii="Calibri Light" w:hAnsi="Calibri Light" w:cs="DIN-Regular"/>
          <w:color w:val="000000"/>
          <w:sz w:val="34"/>
          <w:szCs w:val="34"/>
        </w:rPr>
        <w:t>• Avtrekksskap skal benyttes i samsvar med lokale rutiner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B25569">
        <w:rPr>
          <w:rFonts w:ascii="Calibri Light" w:hAnsi="Calibri Light" w:cs="DIN-Regular"/>
          <w:color w:val="000000"/>
          <w:sz w:val="34"/>
          <w:szCs w:val="34"/>
        </w:rPr>
        <w:t>og rutiner for hvert enkelt skap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224B1CD3" w14:textId="77777777" w:rsidR="00B25569" w:rsidRPr="00B25569" w:rsidRDefault="00B25569" w:rsidP="00F87E36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B25569">
        <w:rPr>
          <w:rFonts w:ascii="Calibri Light" w:hAnsi="Calibri Light" w:cs="DIN-Regular"/>
          <w:color w:val="000000"/>
          <w:sz w:val="34"/>
          <w:szCs w:val="34"/>
        </w:rPr>
        <w:t>• Riktig bruk fører til bedre kapasitet for de som har behov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B25569">
        <w:rPr>
          <w:rFonts w:ascii="Calibri Light" w:hAnsi="Calibri Light" w:cs="DIN-Regular"/>
          <w:color w:val="000000"/>
          <w:sz w:val="34"/>
          <w:szCs w:val="34"/>
        </w:rPr>
        <w:t>for avtrekk og reduserer energiforbruket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369D7D74" w14:textId="731AEA14" w:rsidR="00B25569" w:rsidRPr="00B25569" w:rsidRDefault="00B25569" w:rsidP="00F87E36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B25569">
        <w:rPr>
          <w:rFonts w:ascii="Calibri Light" w:hAnsi="Calibri Light" w:cs="DIN-Regular"/>
          <w:color w:val="000000"/>
          <w:sz w:val="34"/>
          <w:szCs w:val="34"/>
        </w:rPr>
        <w:t xml:space="preserve">• </w:t>
      </w:r>
      <w:r w:rsidR="0036169E">
        <w:rPr>
          <w:rFonts w:ascii="Calibri Light" w:hAnsi="Calibri Light" w:cs="DIN-Regular"/>
          <w:color w:val="000000"/>
          <w:sz w:val="34"/>
          <w:szCs w:val="34"/>
        </w:rPr>
        <w:t>HMS-kontakt</w:t>
      </w:r>
      <w:r w:rsidRPr="00B25569">
        <w:rPr>
          <w:rFonts w:ascii="Calibri Light" w:hAnsi="Calibri Light" w:cs="DIN-Regular"/>
          <w:color w:val="000000"/>
          <w:sz w:val="34"/>
          <w:szCs w:val="34"/>
        </w:rPr>
        <w:t xml:space="preserve"> har ansvar for å følge opp rett bruk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52E2AAD3" w14:textId="77777777" w:rsidR="00B25569" w:rsidRPr="00B25569" w:rsidRDefault="00B25569" w:rsidP="00F87E36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B25569">
        <w:rPr>
          <w:rFonts w:ascii="Calibri Light" w:hAnsi="Calibri Light" w:cs="DIN-Regular"/>
          <w:color w:val="000000"/>
          <w:sz w:val="34"/>
          <w:szCs w:val="34"/>
        </w:rPr>
        <w:t>• Skapene skal kontrolleres jevnlig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5CC038C4" w14:textId="77777777" w:rsidR="00B25569" w:rsidRPr="00B25569" w:rsidRDefault="00B25569" w:rsidP="00F87E36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B25569">
        <w:rPr>
          <w:rFonts w:ascii="Calibri Light" w:hAnsi="Calibri Light" w:cs="DIN-Regular"/>
          <w:color w:val="000000"/>
          <w:sz w:val="34"/>
          <w:szCs w:val="34"/>
        </w:rPr>
        <w:t>• Lufthastigheten i avtrekksskap skal være 0,5 m/s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554EA86B" w14:textId="77777777" w:rsidR="00F87E36" w:rsidRDefault="00F87E36" w:rsidP="00B2556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-Bold"/>
          <w:b/>
          <w:bCs/>
          <w:color w:val="000000"/>
          <w:sz w:val="34"/>
          <w:szCs w:val="34"/>
        </w:rPr>
      </w:pPr>
    </w:p>
    <w:p w14:paraId="459FFC51" w14:textId="77777777" w:rsidR="00B25569" w:rsidRPr="00B25569" w:rsidRDefault="00B25569" w:rsidP="00B2556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-Bold"/>
          <w:b/>
          <w:bCs/>
          <w:color w:val="000000"/>
          <w:sz w:val="34"/>
          <w:szCs w:val="34"/>
        </w:rPr>
      </w:pPr>
      <w:r w:rsidRPr="00B25569">
        <w:rPr>
          <w:rFonts w:ascii="Calibri Light" w:hAnsi="Calibri Light" w:cs="DINPro-Bold"/>
          <w:b/>
          <w:bCs/>
          <w:color w:val="000000"/>
          <w:sz w:val="34"/>
          <w:szCs w:val="34"/>
        </w:rPr>
        <w:t>Definisjoner på avtrekksskap</w:t>
      </w:r>
    </w:p>
    <w:p w14:paraId="259F9B66" w14:textId="77777777" w:rsidR="00B25569" w:rsidRPr="00B25569" w:rsidRDefault="00B25569" w:rsidP="00F87E36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Pro"/>
          <w:color w:val="000000"/>
          <w:sz w:val="34"/>
          <w:szCs w:val="34"/>
        </w:rPr>
      </w:pPr>
      <w:r w:rsidRPr="00B25569">
        <w:rPr>
          <w:rFonts w:ascii="Calibri Light" w:hAnsi="Calibri Light" w:cs="DINPro"/>
          <w:color w:val="000000"/>
          <w:sz w:val="34"/>
          <w:szCs w:val="34"/>
        </w:rPr>
        <w:t>Prinsipp: Slippe kjemisk damp ut av bygningen eller absorbere</w:t>
      </w:r>
    </w:p>
    <w:p w14:paraId="77196813" w14:textId="77777777" w:rsidR="00B25569" w:rsidRPr="00B25569" w:rsidRDefault="00B25569" w:rsidP="00B2556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000000"/>
          <w:sz w:val="34"/>
          <w:szCs w:val="34"/>
        </w:rPr>
      </w:pPr>
      <w:r w:rsidRPr="00B25569">
        <w:rPr>
          <w:rFonts w:ascii="Calibri Light" w:hAnsi="Calibri Light" w:cs="DINPro"/>
          <w:color w:val="000000"/>
          <w:sz w:val="34"/>
          <w:szCs w:val="34"/>
        </w:rPr>
        <w:t>dampen med karbonfilter. Formålet er å håndtere kjemisk</w:t>
      </w:r>
    </w:p>
    <w:p w14:paraId="24BAA0CF" w14:textId="77777777" w:rsidR="00B25569" w:rsidRPr="00B25569" w:rsidRDefault="00B25569" w:rsidP="00B2556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-Bold"/>
          <w:b/>
          <w:bCs/>
          <w:color w:val="000000"/>
          <w:sz w:val="34"/>
          <w:szCs w:val="34"/>
        </w:rPr>
      </w:pPr>
      <w:r w:rsidRPr="00B25569">
        <w:rPr>
          <w:rFonts w:ascii="Calibri Light" w:hAnsi="Calibri Light" w:cs="DINPro"/>
          <w:color w:val="000000"/>
          <w:sz w:val="34"/>
          <w:szCs w:val="34"/>
        </w:rPr>
        <w:t xml:space="preserve">damp, inkludert sterke syrer og baser. </w:t>
      </w:r>
      <w:r w:rsidRPr="00B25569">
        <w:rPr>
          <w:rFonts w:ascii="Calibri Light" w:hAnsi="Calibri Light" w:cs="DINPro-Bold"/>
          <w:b/>
          <w:bCs/>
          <w:color w:val="000000"/>
          <w:sz w:val="34"/>
          <w:szCs w:val="34"/>
        </w:rPr>
        <w:t>Beskytter operatør.</w:t>
      </w:r>
    </w:p>
    <w:p w14:paraId="26B7DB13" w14:textId="77777777" w:rsidR="00B25569" w:rsidRDefault="00B25569" w:rsidP="00B25569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tbl>
      <w:tblPr>
        <w:tblStyle w:val="Tabellrutenett"/>
        <w:tblW w:w="0" w:type="auto"/>
        <w:tblInd w:w="284" w:type="dxa"/>
        <w:tblLook w:val="04A0" w:firstRow="1" w:lastRow="0" w:firstColumn="1" w:lastColumn="0" w:noHBand="0" w:noVBand="1"/>
      </w:tblPr>
      <w:tblGrid>
        <w:gridCol w:w="2121"/>
        <w:gridCol w:w="7224"/>
      </w:tblGrid>
      <w:tr w:rsidR="00F87E36" w14:paraId="4A05A235" w14:textId="77777777" w:rsidTr="007F188B">
        <w:trPr>
          <w:trHeight w:val="483"/>
        </w:trPr>
        <w:tc>
          <w:tcPr>
            <w:tcW w:w="9345" w:type="dxa"/>
            <w:gridSpan w:val="2"/>
            <w:shd w:val="clear" w:color="auto" w:fill="CCFFCC"/>
          </w:tcPr>
          <w:p w14:paraId="765C3261" w14:textId="77777777" w:rsidR="00F87E36" w:rsidRPr="00F87E36" w:rsidRDefault="00F87E36" w:rsidP="00B25569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-Regular"/>
                <w:color w:val="000000"/>
                <w:sz w:val="36"/>
                <w:szCs w:val="36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Kontroll av avtrekksskap</w:t>
            </w:r>
          </w:p>
        </w:tc>
      </w:tr>
      <w:tr w:rsidR="00F87E36" w14:paraId="6653600F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552CA58B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 xml:space="preserve">Luke </w:t>
            </w:r>
          </w:p>
        </w:tc>
        <w:tc>
          <w:tcPr>
            <w:tcW w:w="7224" w:type="dxa"/>
          </w:tcPr>
          <w:p w14:paraId="2CD79A9E" w14:textId="302E3BF4" w:rsidR="00F87E36" w:rsidRPr="00AB713A" w:rsidRDefault="00F87E36" w:rsidP="00AB713A">
            <w:pPr>
              <w:autoSpaceDE w:val="0"/>
              <w:autoSpaceDN w:val="0"/>
              <w:adjustRightInd w:val="0"/>
              <w:spacing w:before="120" w:after="12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Går luken som den skal? Ved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inspeksjon av gamle avtrekksskap;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sjekk wirene som løfter skapluken,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og kontroller at luken kan sikres med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 xml:space="preserve">låse- og </w:t>
            </w:r>
            <w:proofErr w:type="spellStart"/>
            <w:r w:rsidRPr="00AB713A">
              <w:rPr>
                <w:rFonts w:ascii="Calibri Light" w:hAnsi="Calibri Light" w:cs="DINPro"/>
                <w:sz w:val="30"/>
                <w:szCs w:val="30"/>
              </w:rPr>
              <w:t>stoppinner</w:t>
            </w:r>
            <w:proofErr w:type="spellEnd"/>
            <w:r w:rsidRPr="00AB713A">
              <w:rPr>
                <w:rFonts w:ascii="Calibri Light" w:hAnsi="Calibri Light" w:cs="DINPro"/>
                <w:sz w:val="30"/>
                <w:szCs w:val="30"/>
              </w:rPr>
              <w:t xml:space="preserve"> for å hindre at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 xml:space="preserve">luken faller helt igjen hvis wiren </w:t>
            </w:r>
            <w:r w:rsidR="007B76BF" w:rsidRPr="00AB713A">
              <w:rPr>
                <w:rFonts w:ascii="Calibri Light" w:hAnsi="Calibri Light" w:cs="DINPro"/>
                <w:sz w:val="30"/>
                <w:szCs w:val="30"/>
              </w:rPr>
              <w:t>ryker.</w:t>
            </w:r>
          </w:p>
        </w:tc>
      </w:tr>
      <w:tr w:rsidR="00F87E36" w14:paraId="01A3FDAB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2799164A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Lys</w:t>
            </w:r>
          </w:p>
        </w:tc>
        <w:tc>
          <w:tcPr>
            <w:tcW w:w="7224" w:type="dxa"/>
          </w:tcPr>
          <w:p w14:paraId="36F8CB82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Virker lyset?</w:t>
            </w:r>
          </w:p>
        </w:tc>
      </w:tr>
      <w:tr w:rsidR="00F87E36" w14:paraId="61D9386E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0B472885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Renhet</w:t>
            </w:r>
          </w:p>
        </w:tc>
        <w:tc>
          <w:tcPr>
            <w:tcW w:w="7224" w:type="dxa"/>
          </w:tcPr>
          <w:p w14:paraId="43EA2DEA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Er det rent på overflater i skapet,</w:t>
            </w:r>
          </w:p>
          <w:p w14:paraId="09F046CF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skjerm over lys, spalter o.l.?</w:t>
            </w:r>
          </w:p>
        </w:tc>
      </w:tr>
      <w:tr w:rsidR="00F87E36" w14:paraId="6FDF6508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6556CDDE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Regulering</w:t>
            </w:r>
          </w:p>
        </w:tc>
        <w:tc>
          <w:tcPr>
            <w:tcW w:w="7224" w:type="dxa"/>
          </w:tcPr>
          <w:p w14:paraId="4E24ABCB" w14:textId="4B2BC68E" w:rsidR="00F87E36" w:rsidRPr="00AB713A" w:rsidRDefault="00F87E36" w:rsidP="00AB713A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Kan en regulere avtrekk i topp eller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="007B76BF" w:rsidRPr="00AB713A">
              <w:rPr>
                <w:rFonts w:ascii="Calibri Light" w:hAnsi="Calibri Light" w:cs="DINPro"/>
                <w:sz w:val="30"/>
                <w:szCs w:val="30"/>
              </w:rPr>
              <w:t>bunn?</w:t>
            </w:r>
          </w:p>
        </w:tc>
      </w:tr>
      <w:tr w:rsidR="00F87E36" w14:paraId="6CB2D35F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6833DF63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Bryter/</w:t>
            </w:r>
          </w:p>
          <w:p w14:paraId="290DBFFE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knapp</w:t>
            </w:r>
          </w:p>
        </w:tc>
        <w:tc>
          <w:tcPr>
            <w:tcW w:w="7224" w:type="dxa"/>
          </w:tcPr>
          <w:p w14:paraId="0F8B43C0" w14:textId="77777777" w:rsidR="00F87E36" w:rsidRPr="00AB713A" w:rsidRDefault="00F87E36" w:rsidP="00AB713A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Er det bryter/knapp for justering av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proofErr w:type="spellStart"/>
            <w:r w:rsidRPr="00AB713A">
              <w:rPr>
                <w:rFonts w:ascii="Calibri Light" w:hAnsi="Calibri Light" w:cs="DINPro"/>
                <w:sz w:val="30"/>
                <w:szCs w:val="30"/>
              </w:rPr>
              <w:t>max</w:t>
            </w:r>
            <w:proofErr w:type="spellEnd"/>
            <w:r w:rsidRPr="00AB713A">
              <w:rPr>
                <w:rFonts w:ascii="Calibri Light" w:hAnsi="Calibri Light" w:cs="DINPro"/>
                <w:sz w:val="30"/>
                <w:szCs w:val="30"/>
              </w:rPr>
              <w:t xml:space="preserve"> avtrekk, samt indikasjonslys?</w:t>
            </w:r>
          </w:p>
        </w:tc>
      </w:tr>
      <w:tr w:rsidR="00F87E36" w14:paraId="7ABAF98B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2363CD50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Klistremerker</w:t>
            </w:r>
          </w:p>
        </w:tc>
        <w:tc>
          <w:tcPr>
            <w:tcW w:w="7224" w:type="dxa"/>
          </w:tcPr>
          <w:p w14:paraId="46C83BD2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Er det montert klistremerker for «</w:t>
            </w:r>
            <w:proofErr w:type="spellStart"/>
            <w:r w:rsidRPr="00AB713A">
              <w:rPr>
                <w:rFonts w:ascii="Calibri Light" w:hAnsi="Calibri Light" w:cs="DINPro"/>
                <w:sz w:val="30"/>
                <w:szCs w:val="30"/>
              </w:rPr>
              <w:t>max</w:t>
            </w:r>
            <w:proofErr w:type="spellEnd"/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åpnings-høyde» for luke og merke for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«Hold luken helt nede når skapet ikke</w:t>
            </w:r>
          </w:p>
          <w:p w14:paraId="0AABC541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er i bruk»?</w:t>
            </w:r>
          </w:p>
        </w:tc>
      </w:tr>
      <w:tr w:rsidR="00AB713A" w14:paraId="2A020466" w14:textId="77777777" w:rsidTr="007F188B">
        <w:trPr>
          <w:trHeight w:val="483"/>
        </w:trPr>
        <w:tc>
          <w:tcPr>
            <w:tcW w:w="9345" w:type="dxa"/>
            <w:gridSpan w:val="2"/>
            <w:shd w:val="clear" w:color="auto" w:fill="CCFFCC"/>
          </w:tcPr>
          <w:p w14:paraId="72044CC5" w14:textId="77777777" w:rsidR="00AB713A" w:rsidRPr="00F87E36" w:rsidRDefault="00AB713A" w:rsidP="007F188B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-Regular"/>
                <w:color w:val="000000"/>
                <w:sz w:val="36"/>
                <w:szCs w:val="36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lastRenderedPageBreak/>
              <w:t>Kontroll av avtrekksskap</w:t>
            </w:r>
          </w:p>
        </w:tc>
      </w:tr>
      <w:tr w:rsidR="00F87E36" w14:paraId="456466DB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2A6F8703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Tømt skap</w:t>
            </w:r>
          </w:p>
        </w:tc>
        <w:tc>
          <w:tcPr>
            <w:tcW w:w="7224" w:type="dxa"/>
          </w:tcPr>
          <w:p w14:paraId="139B3C49" w14:textId="77777777" w:rsidR="00F87E36" w:rsidRPr="00AB713A" w:rsidRDefault="00F87E36" w:rsidP="00AB713A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Er skap tømt ved måling? (Utstyr i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skapet vil forstyrre luftstrømmen og gi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unøyaktig måling)</w:t>
            </w:r>
          </w:p>
        </w:tc>
      </w:tr>
      <w:tr w:rsidR="00F87E36" w14:paraId="6EE45AFA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37CAAB16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Åpningshøyde</w:t>
            </w:r>
          </w:p>
          <w:p w14:paraId="7512486D" w14:textId="77777777" w:rsidR="00F87E36" w:rsidRPr="00F87E36" w:rsidRDefault="00F87E36" w:rsidP="00F87E36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-Regular"/>
                <w:color w:val="000000"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og lufthastighet</w:t>
            </w:r>
          </w:p>
        </w:tc>
        <w:tc>
          <w:tcPr>
            <w:tcW w:w="7224" w:type="dxa"/>
          </w:tcPr>
          <w:p w14:paraId="59716AD8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Ved åpningshøyde på 30 cm skal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gjennomsnittshastighet (griphastighet)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i den frie åpningen være minimum 0,4</w:t>
            </w:r>
          </w:p>
          <w:p w14:paraId="6F1CB403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m/s, helst 0,5 m/s. Ved måling skal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maks 80 % av skapene i rommet ha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en åpning på 30 cm, de øvrige skal ha</w:t>
            </w:r>
          </w:p>
          <w:p w14:paraId="3B32C53C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mindre åpning. Kontrollmålingen er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en gjennomsnittshastighet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i åpnings-tverrsnittet.</w:t>
            </w:r>
          </w:p>
          <w:p w14:paraId="25C5693D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 xml:space="preserve">Målingene utføres med </w:t>
            </w:r>
            <w:proofErr w:type="spellStart"/>
            <w:r w:rsidRPr="00AB713A">
              <w:rPr>
                <w:rFonts w:ascii="Calibri Light" w:hAnsi="Calibri Light" w:cs="DINPro"/>
                <w:sz w:val="30"/>
                <w:szCs w:val="30"/>
              </w:rPr>
              <w:t>vaneometer</w:t>
            </w:r>
            <w:proofErr w:type="spellEnd"/>
            <w:r w:rsidRPr="00AB713A">
              <w:rPr>
                <w:rFonts w:ascii="Calibri Light" w:hAnsi="Calibri Light" w:cs="DINPro"/>
                <w:sz w:val="30"/>
                <w:szCs w:val="30"/>
              </w:rPr>
              <w:t>.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Antall målepunkter i horisontalplanet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er avhengig av bredde på skapet (5-7</w:t>
            </w:r>
          </w:p>
          <w:p w14:paraId="216305DB" w14:textId="77777777" w:rsidR="00F87E36" w:rsidRPr="00AB713A" w:rsidRDefault="00F87E36" w:rsidP="00F87E36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-Regular"/>
                <w:color w:val="000000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målinger).</w:t>
            </w:r>
          </w:p>
        </w:tc>
      </w:tr>
      <w:tr w:rsidR="00F87E36" w14:paraId="5A73B166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49832068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AB713A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Fri</w:t>
            </w:r>
          </w:p>
          <w:p w14:paraId="467F0BB9" w14:textId="77777777" w:rsidR="00F87E36" w:rsidRPr="00AB713A" w:rsidRDefault="00F87E36" w:rsidP="00F87E36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-Regular"/>
                <w:color w:val="000000"/>
                <w:sz w:val="32"/>
                <w:szCs w:val="32"/>
              </w:rPr>
            </w:pPr>
            <w:r w:rsidRPr="00AB713A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luftstrøm</w:t>
            </w:r>
          </w:p>
        </w:tc>
        <w:tc>
          <w:tcPr>
            <w:tcW w:w="7224" w:type="dxa"/>
          </w:tcPr>
          <w:p w14:paraId="12F19F29" w14:textId="77777777" w:rsidR="00F87E36" w:rsidRPr="00AB713A" w:rsidRDefault="00F87E36" w:rsidP="00AB713A">
            <w:pPr>
              <w:autoSpaceDE w:val="0"/>
              <w:autoSpaceDN w:val="0"/>
              <w:adjustRightInd w:val="0"/>
              <w:rPr>
                <w:rFonts w:ascii="Calibri Light" w:hAnsi="Calibri Light" w:cs="DIN-Regular"/>
                <w:color w:val="000000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Sjekk at kroppen ikke skjermer for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luft-strømningene i lukeåpningen og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proofErr w:type="spellStart"/>
            <w:r w:rsidRPr="00AB713A">
              <w:rPr>
                <w:rFonts w:ascii="Calibri Light" w:hAnsi="Calibri Light" w:cs="DINPro"/>
                <w:sz w:val="30"/>
                <w:szCs w:val="30"/>
              </w:rPr>
              <w:t>vaneometer</w:t>
            </w:r>
            <w:proofErr w:type="spellEnd"/>
            <w:r w:rsidRPr="00AB713A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</w:tc>
      </w:tr>
      <w:tr w:rsidR="00F87E36" w14:paraId="358A11EF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2369772A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AB713A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Undertrykk</w:t>
            </w:r>
          </w:p>
          <w:p w14:paraId="200D4952" w14:textId="77777777" w:rsidR="00F87E36" w:rsidRPr="00AB713A" w:rsidRDefault="00F87E36" w:rsidP="00F87E36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-Regular"/>
                <w:color w:val="000000"/>
                <w:sz w:val="32"/>
                <w:szCs w:val="32"/>
              </w:rPr>
            </w:pPr>
            <w:r w:rsidRPr="00AB713A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i rommet</w:t>
            </w:r>
          </w:p>
        </w:tc>
        <w:tc>
          <w:tcPr>
            <w:tcW w:w="7224" w:type="dxa"/>
          </w:tcPr>
          <w:p w14:paraId="38C29812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Sjekk at det er svakt undertrykk i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rommet ved åpningshøyde på 30 cm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for ikke mer enn 80% av skapene og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ved lukene i lukket stilling (gjøres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ved å åpne en liten glipe på 1-2 cm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 xml:space="preserve">på dør til korridor. Bruk </w:t>
            </w:r>
            <w:proofErr w:type="spellStart"/>
            <w:r w:rsidRPr="00AB713A">
              <w:rPr>
                <w:rFonts w:ascii="Calibri Light" w:hAnsi="Calibri Light" w:cs="DINPro"/>
                <w:sz w:val="30"/>
                <w:szCs w:val="30"/>
              </w:rPr>
              <w:t>røykampull</w:t>
            </w:r>
            <w:proofErr w:type="spellEnd"/>
            <w:r w:rsidRPr="00AB713A">
              <w:rPr>
                <w:rFonts w:ascii="Calibri Light" w:hAnsi="Calibri Light" w:cs="DINPro"/>
                <w:sz w:val="30"/>
                <w:szCs w:val="30"/>
              </w:rPr>
              <w:t>,</w:t>
            </w:r>
          </w:p>
          <w:p w14:paraId="1C50B6BE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hastighetsmåler, nesen for å sjekke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at det er undertrykk i rommet. Det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skal ikke være vanskelig å åpne dør i</w:t>
            </w:r>
          </w:p>
          <w:p w14:paraId="5F7F6672" w14:textId="77777777" w:rsidR="00F87E36" w:rsidRPr="00AB713A" w:rsidRDefault="00F87E36" w:rsidP="00F87E36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-Regular"/>
                <w:color w:val="000000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korridor</w:t>
            </w:r>
          </w:p>
        </w:tc>
      </w:tr>
    </w:tbl>
    <w:p w14:paraId="0CDED498" w14:textId="77777777" w:rsidR="00F87E36" w:rsidRDefault="00F87E36" w:rsidP="00B25569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5B8E8BBB" w14:textId="253BF791" w:rsidR="007F188B" w:rsidRDefault="007F188B" w:rsidP="00966A42">
      <w:pPr>
        <w:autoSpaceDE w:val="0"/>
        <w:autoSpaceDN w:val="0"/>
        <w:adjustRightInd w:val="0"/>
        <w:spacing w:before="6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</w:p>
    <w:p w14:paraId="06936DD6" w14:textId="26CC4263" w:rsidR="007F188B" w:rsidRPr="00F16B65" w:rsidRDefault="007F188B" w:rsidP="0016776A">
      <w:pPr>
        <w:pStyle w:val="Overskrift2"/>
        <w:numPr>
          <w:ilvl w:val="1"/>
          <w:numId w:val="36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46" w:name="_Toc179803668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VARMT ARBEID</w:t>
      </w:r>
      <w:bookmarkEnd w:id="46"/>
    </w:p>
    <w:p w14:paraId="7585485B" w14:textId="77777777" w:rsidR="007F188B" w:rsidRPr="007F188B" w:rsidRDefault="007F188B" w:rsidP="007B76BF">
      <w:pPr>
        <w:autoSpaceDE w:val="0"/>
        <w:autoSpaceDN w:val="0"/>
        <w:adjustRightInd w:val="0"/>
        <w:spacing w:before="24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7F188B">
        <w:rPr>
          <w:rFonts w:ascii="Calibri Light" w:hAnsi="Calibri Light" w:cs="DIN-Regular"/>
          <w:color w:val="000000"/>
          <w:sz w:val="34"/>
          <w:szCs w:val="34"/>
        </w:rPr>
        <w:t>Varmt arbeid defineres som alle bygge-, installasjons-,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7F188B">
        <w:rPr>
          <w:rFonts w:ascii="Calibri Light" w:hAnsi="Calibri Light" w:cs="DIN-Regular"/>
          <w:color w:val="000000"/>
          <w:sz w:val="34"/>
          <w:szCs w:val="34"/>
        </w:rPr>
        <w:t>monterings-, demonterings-, reparasjons-, vedlikeholds- og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7F188B">
        <w:rPr>
          <w:rFonts w:ascii="Calibri Light" w:hAnsi="Calibri Light" w:cs="DIN-Regular"/>
          <w:color w:val="000000"/>
          <w:sz w:val="34"/>
          <w:szCs w:val="34"/>
        </w:rPr>
        <w:t>lignende arbeider, hvor det benyttes åpen ild, oppvarming,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7F188B">
        <w:rPr>
          <w:rFonts w:ascii="Calibri Light" w:hAnsi="Calibri Light" w:cs="DIN-Regular"/>
          <w:color w:val="000000"/>
          <w:sz w:val="34"/>
          <w:szCs w:val="34"/>
        </w:rPr>
        <w:t>sveise-, skjære-, lodde- og/eller slipeutstyr.</w:t>
      </w:r>
    </w:p>
    <w:p w14:paraId="36458260" w14:textId="20287401" w:rsidR="007F188B" w:rsidRDefault="007F188B" w:rsidP="007F188B">
      <w:pPr>
        <w:autoSpaceDE w:val="0"/>
        <w:autoSpaceDN w:val="0"/>
        <w:adjustRightInd w:val="0"/>
        <w:spacing w:after="120" w:line="240" w:lineRule="auto"/>
        <w:rPr>
          <w:rFonts w:ascii="Calibri Light" w:hAnsi="Calibri Light" w:cs="DIN-Regular"/>
          <w:color w:val="000000"/>
          <w:sz w:val="34"/>
          <w:szCs w:val="34"/>
        </w:rPr>
      </w:pPr>
    </w:p>
    <w:p w14:paraId="4AF716B7" w14:textId="042F47D8" w:rsidR="007B76BF" w:rsidRDefault="007B76BF" w:rsidP="007F188B">
      <w:pPr>
        <w:autoSpaceDE w:val="0"/>
        <w:autoSpaceDN w:val="0"/>
        <w:adjustRightInd w:val="0"/>
        <w:spacing w:after="120" w:line="240" w:lineRule="auto"/>
        <w:rPr>
          <w:rFonts w:ascii="Calibri Light" w:hAnsi="Calibri Light" w:cs="DIN-Regular"/>
          <w:color w:val="000000"/>
          <w:sz w:val="34"/>
          <w:szCs w:val="34"/>
        </w:rPr>
      </w:pPr>
    </w:p>
    <w:p w14:paraId="24E3E962" w14:textId="77777777" w:rsidR="007B76BF" w:rsidRDefault="007B76BF" w:rsidP="007F188B">
      <w:pPr>
        <w:autoSpaceDE w:val="0"/>
        <w:autoSpaceDN w:val="0"/>
        <w:adjustRightInd w:val="0"/>
        <w:spacing w:after="120" w:line="240" w:lineRule="auto"/>
        <w:rPr>
          <w:rFonts w:ascii="Calibri Light" w:hAnsi="Calibri Light" w:cs="DIN-Regular"/>
          <w:color w:val="000000"/>
          <w:sz w:val="34"/>
          <w:szCs w:val="34"/>
        </w:rPr>
      </w:pPr>
    </w:p>
    <w:p w14:paraId="23A77285" w14:textId="77777777" w:rsidR="007F188B" w:rsidRPr="007F188B" w:rsidRDefault="007F188B" w:rsidP="007F188B">
      <w:pPr>
        <w:autoSpaceDE w:val="0"/>
        <w:autoSpaceDN w:val="0"/>
        <w:adjustRightInd w:val="0"/>
        <w:spacing w:after="12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7F188B">
        <w:rPr>
          <w:rFonts w:ascii="Calibri Light" w:hAnsi="Calibri Light" w:cs="DIN-Regular"/>
          <w:color w:val="000000"/>
          <w:sz w:val="34"/>
          <w:szCs w:val="34"/>
        </w:rPr>
        <w:lastRenderedPageBreak/>
        <w:t>Før varmt arbeid starter:</w:t>
      </w:r>
    </w:p>
    <w:p w14:paraId="69E12364" w14:textId="77777777" w:rsidR="007F188B" w:rsidRPr="007F188B" w:rsidRDefault="007F188B" w:rsidP="007F188B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7F188B">
        <w:rPr>
          <w:rFonts w:ascii="Calibri Light" w:hAnsi="Calibri Light" w:cs="DIN-Regular"/>
          <w:color w:val="000000"/>
          <w:sz w:val="34"/>
          <w:szCs w:val="34"/>
        </w:rPr>
        <w:t>• Sikre at varmt arbeid utføres på en forsvarlig måte slik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7F188B">
        <w:rPr>
          <w:rFonts w:ascii="Calibri Light" w:hAnsi="Calibri Light" w:cs="DIN-Regular"/>
          <w:color w:val="000000"/>
          <w:sz w:val="34"/>
          <w:szCs w:val="34"/>
        </w:rPr>
        <w:t>at helse, brann og eksplosjonsrisiko reduseres til et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7F188B">
        <w:rPr>
          <w:rFonts w:ascii="Calibri Light" w:hAnsi="Calibri Light" w:cs="DIN-Regular"/>
          <w:color w:val="000000"/>
          <w:sz w:val="34"/>
          <w:szCs w:val="34"/>
        </w:rPr>
        <w:t>minimum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7D17B3AD" w14:textId="77777777" w:rsidR="007F188B" w:rsidRPr="007F188B" w:rsidRDefault="007F188B" w:rsidP="007F188B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7F188B">
        <w:rPr>
          <w:rFonts w:ascii="Calibri Light" w:hAnsi="Calibri Light" w:cs="DIN-Regular"/>
          <w:color w:val="000000"/>
          <w:sz w:val="34"/>
          <w:szCs w:val="34"/>
        </w:rPr>
        <w:t>• Gjennomfør risikovurdering, planlegg arbeidet og sørg for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7F188B">
        <w:rPr>
          <w:rFonts w:ascii="Calibri Light" w:hAnsi="Calibri Light" w:cs="DIN-Regular"/>
          <w:color w:val="000000"/>
          <w:sz w:val="34"/>
          <w:szCs w:val="34"/>
        </w:rPr>
        <w:t>at nødvendige sikkerhetstiltak er iverksatt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1154F9D3" w14:textId="5E5CBB36" w:rsidR="007F188B" w:rsidRPr="007F188B" w:rsidRDefault="007F188B" w:rsidP="007F188B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7F188B">
        <w:rPr>
          <w:rFonts w:ascii="Calibri Light" w:hAnsi="Calibri Light" w:cs="DIN-Regular"/>
          <w:color w:val="000000"/>
          <w:sz w:val="34"/>
          <w:szCs w:val="34"/>
        </w:rPr>
        <w:t>• Sørg for at det er tilrettelagt på fast arbeidssted</w:t>
      </w:r>
      <w:r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4C2B4777" w14:textId="0663E71B" w:rsidR="007F188B" w:rsidRPr="007F188B" w:rsidRDefault="007F188B" w:rsidP="007B76BF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7F188B">
        <w:rPr>
          <w:rFonts w:ascii="Calibri Light" w:hAnsi="Calibri Light" w:cs="DIN-Regular"/>
          <w:color w:val="auto"/>
          <w:sz w:val="34"/>
          <w:szCs w:val="34"/>
        </w:rPr>
        <w:t>• Sikre at etterarbeid blir gjennomført</w:t>
      </w:r>
      <w:r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57735C4B" w14:textId="77777777" w:rsidR="00AE6D29" w:rsidRDefault="00AE6D29" w:rsidP="00495898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7FA88508" w14:textId="3DE40960" w:rsidR="00AE6D29" w:rsidRPr="00F16B65" w:rsidRDefault="00AE6D29" w:rsidP="0016776A">
      <w:pPr>
        <w:pStyle w:val="Overskrift2"/>
        <w:numPr>
          <w:ilvl w:val="1"/>
          <w:numId w:val="36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47" w:name="_Toc179803669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LABORATORIEFORSØK MED ELEKTRISITET</w:t>
      </w:r>
      <w:bookmarkEnd w:id="47"/>
    </w:p>
    <w:p w14:paraId="7F04714C" w14:textId="77777777" w:rsidR="00AE6D29" w:rsidRDefault="00AE6D29" w:rsidP="00495898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687B784D" w14:textId="77777777" w:rsidR="00AE6D29" w:rsidRPr="00731BC3" w:rsidRDefault="00AE6D29" w:rsidP="00AE6D2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AE6D29">
        <w:rPr>
          <w:rFonts w:ascii="Calibri Light" w:hAnsi="Calibri Light" w:cs="DIN-Regular"/>
          <w:color w:val="auto"/>
          <w:sz w:val="34"/>
          <w:szCs w:val="34"/>
        </w:rPr>
        <w:t>Sikkerhet knyttet til elektriske anlegg, er regulert i egen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 xml:space="preserve">forskrift som </w:t>
      </w:r>
      <w:r w:rsidRPr="00731BC3">
        <w:rPr>
          <w:rFonts w:ascii="Calibri Light" w:hAnsi="Calibri Light" w:cs="DIN-Regular"/>
          <w:color w:val="auto"/>
          <w:sz w:val="34"/>
          <w:szCs w:val="34"/>
        </w:rPr>
        <w:t>gjelder for alle elektriske anlegg med spenning fra 0 V og oppover.</w:t>
      </w:r>
    </w:p>
    <w:p w14:paraId="63C32060" w14:textId="77777777" w:rsidR="00D73A9B" w:rsidRDefault="00D73A9B" w:rsidP="00AE6D2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</w:p>
    <w:p w14:paraId="4FBDED1F" w14:textId="77777777" w:rsidR="00D73A9B" w:rsidRPr="00987849" w:rsidRDefault="00D73A9B" w:rsidP="00AE6D2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bCs/>
          <w:iCs/>
          <w:color w:val="auto"/>
          <w:sz w:val="34"/>
          <w:szCs w:val="34"/>
        </w:rPr>
      </w:pPr>
      <w:r w:rsidRPr="00987849">
        <w:rPr>
          <w:rFonts w:ascii="Calibri Light" w:hAnsi="Calibri Light" w:cs="DIN-Regular"/>
          <w:bCs/>
          <w:iCs/>
          <w:color w:val="auto"/>
          <w:sz w:val="34"/>
          <w:szCs w:val="34"/>
        </w:rPr>
        <w:t>Batterier med spenninger under 50V kan være farlige med hensyn til brann og eksplosjon</w:t>
      </w:r>
      <w:r w:rsidR="00E52D1F" w:rsidRPr="00987849">
        <w:rPr>
          <w:rFonts w:ascii="Calibri Light" w:hAnsi="Calibri Light" w:cs="DIN-Regular"/>
          <w:bCs/>
          <w:iCs/>
          <w:color w:val="auto"/>
          <w:sz w:val="34"/>
          <w:szCs w:val="34"/>
        </w:rPr>
        <w:t>. Ny batteriteknologi har ført til større energitetthet enn tidligere. Foreksempel bør polene på 9V batterier tildekkes slik at de ikke kan kortsluttes.</w:t>
      </w:r>
    </w:p>
    <w:p w14:paraId="443EADD4" w14:textId="77777777" w:rsidR="00AE6D29" w:rsidRPr="00AE6D29" w:rsidRDefault="00AE6D29" w:rsidP="00AE6D29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AE6D29">
        <w:rPr>
          <w:rFonts w:ascii="Calibri Light" w:hAnsi="Calibri Light" w:cs="DIN-Regular"/>
          <w:color w:val="auto"/>
          <w:sz w:val="34"/>
          <w:szCs w:val="34"/>
        </w:rPr>
        <w:t>Unntak:</w:t>
      </w:r>
    </w:p>
    <w:p w14:paraId="339F899D" w14:textId="77777777" w:rsidR="00AE6D29" w:rsidRPr="00AE6D29" w:rsidRDefault="00AE6D29" w:rsidP="00AE6D29">
      <w:pPr>
        <w:autoSpaceDE w:val="0"/>
        <w:autoSpaceDN w:val="0"/>
        <w:adjustRightInd w:val="0"/>
        <w:spacing w:before="6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AE6D29">
        <w:rPr>
          <w:rFonts w:ascii="Calibri Light" w:hAnsi="Calibri Light" w:cs="DIN-Regular"/>
          <w:color w:val="auto"/>
          <w:sz w:val="34"/>
          <w:szCs w:val="34"/>
        </w:rPr>
        <w:t>• Elektriske apparater som er beregnet for bruk av ukyndige</w:t>
      </w:r>
      <w:r w:rsidR="00F249DB"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0A6F1F95" w14:textId="77777777" w:rsidR="00AE6D29" w:rsidRPr="00AE6D29" w:rsidRDefault="00AE6D29" w:rsidP="00AE6D29">
      <w:pPr>
        <w:autoSpaceDE w:val="0"/>
        <w:autoSpaceDN w:val="0"/>
        <w:adjustRightInd w:val="0"/>
        <w:spacing w:before="6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AE6D29">
        <w:rPr>
          <w:rFonts w:ascii="Calibri Light" w:hAnsi="Calibri Light" w:cs="DIN-Regular"/>
          <w:color w:val="auto"/>
          <w:sz w:val="34"/>
          <w:szCs w:val="34"/>
        </w:rPr>
        <w:t>• Anlegg med så lav effekt at de ikke utgjør noen fare</w:t>
      </w:r>
      <w:r w:rsidR="00F249DB"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641B5EE9" w14:textId="77777777" w:rsidR="00AE6D29" w:rsidRPr="00AE6D29" w:rsidRDefault="00AE6D29" w:rsidP="00AE6D29">
      <w:pPr>
        <w:autoSpaceDE w:val="0"/>
        <w:autoSpaceDN w:val="0"/>
        <w:adjustRightInd w:val="0"/>
        <w:spacing w:before="24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AE6D29">
        <w:rPr>
          <w:rFonts w:ascii="Calibri Light" w:hAnsi="Calibri Light" w:cs="DIN-Regular"/>
          <w:color w:val="auto"/>
          <w:sz w:val="34"/>
          <w:szCs w:val="34"/>
        </w:rPr>
        <w:t>Forskriften gjelder også laboratorievirksomhet i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forsknings- og undervisningsøyemed. Normalt vil forsøk der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 xml:space="preserve">spenningen ikke </w:t>
      </w:r>
      <w:r>
        <w:rPr>
          <w:rFonts w:ascii="Calibri Light" w:hAnsi="Calibri Light" w:cs="DIN-Regular"/>
          <w:color w:val="auto"/>
          <w:sz w:val="34"/>
          <w:szCs w:val="34"/>
        </w:rPr>
        <w:t>O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verstiger 50 V være et «</w:t>
      </w:r>
      <w:r w:rsidRPr="00AE6D29">
        <w:rPr>
          <w:rFonts w:ascii="Calibri Light" w:hAnsi="Calibri Light" w:cs="DIN-RegularItalic"/>
          <w:i/>
          <w:iCs/>
          <w:color w:val="auto"/>
          <w:sz w:val="34"/>
          <w:szCs w:val="34"/>
        </w:rPr>
        <w:t>anlegg med så lav</w:t>
      </w:r>
      <w:r>
        <w:rPr>
          <w:rFonts w:ascii="Calibri Light" w:hAnsi="Calibri Light" w:cs="DIN-RegularItalic"/>
          <w:i/>
          <w:iCs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Italic"/>
          <w:i/>
          <w:iCs/>
          <w:color w:val="auto"/>
          <w:sz w:val="34"/>
          <w:szCs w:val="34"/>
        </w:rPr>
        <w:t>effekt at de ikke utgjør noen fare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» og dermed ikke omfattes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av forskriften.</w:t>
      </w:r>
    </w:p>
    <w:p w14:paraId="0914EAF0" w14:textId="41A5AD95" w:rsidR="00AE6D29" w:rsidRDefault="00AE6D29" w:rsidP="00AE6D29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AE6D29">
        <w:rPr>
          <w:rFonts w:ascii="Calibri Light" w:hAnsi="Calibri Light" w:cs="DIN-Regular"/>
          <w:color w:val="auto"/>
          <w:sz w:val="34"/>
          <w:szCs w:val="34"/>
        </w:rPr>
        <w:t>Forskriften definerer roller og ansvar i forbindelse med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arbeid i og drift av elektriske anlegg, herunder rollene: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Driftsansvarlig, ansvarlig for arbeid, sakkyndig driftsleder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og leder for sikkerhet.</w:t>
      </w:r>
    </w:p>
    <w:p w14:paraId="0C00FE81" w14:textId="1D305862" w:rsidR="007B76BF" w:rsidRDefault="007B76BF" w:rsidP="00AE6D29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</w:p>
    <w:p w14:paraId="62BB5FF2" w14:textId="77777777" w:rsidR="007B76BF" w:rsidRPr="00AE6D29" w:rsidRDefault="007B76BF" w:rsidP="00AE6D29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</w:p>
    <w:p w14:paraId="0285A7F2" w14:textId="77777777" w:rsidR="00AE6D29" w:rsidRPr="00AE6D29" w:rsidRDefault="00AE6D29" w:rsidP="00AE6D29">
      <w:pPr>
        <w:autoSpaceDE w:val="0"/>
        <w:autoSpaceDN w:val="0"/>
        <w:adjustRightInd w:val="0"/>
        <w:spacing w:before="24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AE6D29">
        <w:rPr>
          <w:rFonts w:ascii="Calibri Light" w:hAnsi="Calibri Light" w:cs="DIN-Regular"/>
          <w:color w:val="auto"/>
          <w:sz w:val="34"/>
          <w:szCs w:val="34"/>
        </w:rPr>
        <w:lastRenderedPageBreak/>
        <w:t xml:space="preserve">Ved bruk av </w:t>
      </w:r>
      <w:proofErr w:type="spellStart"/>
      <w:r w:rsidRPr="00AE6D29">
        <w:rPr>
          <w:rFonts w:ascii="Calibri Light" w:hAnsi="Calibri Light" w:cs="DIN-Regular"/>
          <w:color w:val="auto"/>
          <w:sz w:val="34"/>
          <w:szCs w:val="34"/>
        </w:rPr>
        <w:t>Variac</w:t>
      </w:r>
      <w:proofErr w:type="spellEnd"/>
      <w:r w:rsidRPr="00AE6D29">
        <w:rPr>
          <w:rFonts w:ascii="Calibri Light" w:hAnsi="Calibri Light" w:cs="DIN-Regular"/>
          <w:color w:val="auto"/>
          <w:sz w:val="34"/>
          <w:szCs w:val="34"/>
        </w:rPr>
        <w:t xml:space="preserve"> som spenningskilde må man være klar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over følgende:</w:t>
      </w:r>
    </w:p>
    <w:p w14:paraId="5C88AF93" w14:textId="77777777" w:rsidR="00AE6D29" w:rsidRPr="00AE6D29" w:rsidRDefault="00AE6D29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AE6D29">
        <w:rPr>
          <w:rFonts w:ascii="Calibri Light" w:hAnsi="Calibri Light" w:cs="DIN-Regular"/>
          <w:color w:val="auto"/>
          <w:sz w:val="34"/>
          <w:szCs w:val="34"/>
        </w:rPr>
        <w:t>• Så sant forsøkets art tillater det, skal det benyttes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galvanisk skille</w:t>
      </w:r>
      <w:r w:rsidR="00F249DB"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02C4913F" w14:textId="354FFC20" w:rsidR="00AE6D29" w:rsidRPr="00AE6D29" w:rsidRDefault="00AE6D29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AE6D29">
        <w:rPr>
          <w:rFonts w:ascii="Calibri Light" w:hAnsi="Calibri Light" w:cs="DIN-Regular"/>
          <w:color w:val="auto"/>
          <w:sz w:val="34"/>
          <w:szCs w:val="34"/>
        </w:rPr>
        <w:t>• Dersom dette ikke benyttes, er det viktig å være klar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 xml:space="preserve">over at selv om spenningen på </w:t>
      </w:r>
      <w:proofErr w:type="spellStart"/>
      <w:r w:rsidRPr="00AE6D29">
        <w:rPr>
          <w:rFonts w:ascii="Calibri Light" w:hAnsi="Calibri Light" w:cs="DIN-Regular"/>
          <w:color w:val="auto"/>
          <w:sz w:val="34"/>
          <w:szCs w:val="34"/>
        </w:rPr>
        <w:t>variacens</w:t>
      </w:r>
      <w:proofErr w:type="spellEnd"/>
      <w:r w:rsidRPr="00AE6D29">
        <w:rPr>
          <w:rFonts w:ascii="Calibri Light" w:hAnsi="Calibri Light" w:cs="DIN-Regular"/>
          <w:color w:val="auto"/>
          <w:sz w:val="34"/>
          <w:szCs w:val="34"/>
        </w:rPr>
        <w:t xml:space="preserve"> sekundærside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 xml:space="preserve">er justert til 0 V, vil det være </w:t>
      </w:r>
      <w:r>
        <w:rPr>
          <w:rFonts w:ascii="Calibri Light" w:hAnsi="Calibri Light" w:cs="DIN-Regular"/>
          <w:color w:val="auto"/>
          <w:sz w:val="34"/>
          <w:szCs w:val="34"/>
        </w:rPr>
        <w:t>E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n spenning på 110 V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="00D73A9B" w:rsidRPr="00731BC3">
        <w:rPr>
          <w:rFonts w:ascii="Calibri Light" w:hAnsi="Calibri Light" w:cs="DIN-Regular"/>
          <w:i/>
          <w:color w:val="auto"/>
          <w:sz w:val="34"/>
          <w:szCs w:val="34"/>
        </w:rPr>
        <w:t>(</w:t>
      </w:r>
      <w:r w:rsidR="00D73A9B" w:rsidRPr="004407FF">
        <w:rPr>
          <w:rFonts w:ascii="Calibri Light" w:hAnsi="Calibri Light" w:cs="DIN-Regular"/>
          <w:bCs/>
          <w:iCs/>
          <w:color w:val="000000" w:themeColor="text1"/>
          <w:sz w:val="34"/>
          <w:szCs w:val="34"/>
        </w:rPr>
        <w:t>130</w:t>
      </w:r>
      <w:proofErr w:type="gramStart"/>
      <w:r w:rsidR="007B76BF" w:rsidRPr="004407FF">
        <w:rPr>
          <w:rFonts w:ascii="Calibri Light" w:hAnsi="Calibri Light" w:cs="DIN-Regular"/>
          <w:bCs/>
          <w:iCs/>
          <w:color w:val="000000" w:themeColor="text1"/>
          <w:sz w:val="34"/>
          <w:szCs w:val="34"/>
        </w:rPr>
        <w:t>V</w:t>
      </w:r>
      <w:r w:rsidR="007B76BF" w:rsidRPr="004407FF">
        <w:rPr>
          <w:rFonts w:ascii="Calibri Light" w:hAnsi="Calibri Light" w:cs="DIN-Regular"/>
          <w:bCs/>
          <w:color w:val="000000" w:themeColor="text1"/>
          <w:sz w:val="34"/>
          <w:szCs w:val="34"/>
        </w:rPr>
        <w:t>)</w:t>
      </w:r>
      <w:r w:rsidRPr="004407FF">
        <w:rPr>
          <w:rFonts w:ascii="Calibri Light" w:hAnsi="Calibri Light" w:cs="DIN-Regular"/>
          <w:bCs/>
          <w:color w:val="000000" w:themeColor="text1"/>
          <w:sz w:val="34"/>
          <w:szCs w:val="34"/>
        </w:rPr>
        <w:t>(</w:t>
      </w:r>
      <w:proofErr w:type="gramEnd"/>
      <w:r w:rsidRPr="00AE6D29">
        <w:rPr>
          <w:rFonts w:ascii="Calibri Light" w:hAnsi="Calibri Light" w:cs="DIN-Regular"/>
          <w:color w:val="auto"/>
          <w:sz w:val="34"/>
          <w:szCs w:val="34"/>
        </w:rPr>
        <w:t>IT-system) eller 230 V (TN-system) mot jord. Forsøket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kommer inn under bestemmelsene i forskriften</w:t>
      </w:r>
      <w:r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340C238A" w14:textId="29E2E586" w:rsidR="006C743B" w:rsidRPr="00AE6D29" w:rsidRDefault="00AE6D29" w:rsidP="00966A42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AE6D29">
        <w:rPr>
          <w:rFonts w:ascii="Calibri Light" w:hAnsi="Calibri Light" w:cs="DIN-Regular"/>
          <w:color w:val="auto"/>
          <w:sz w:val="34"/>
          <w:szCs w:val="34"/>
        </w:rPr>
        <w:t>• Hvis man ikke benytter galvanisk skille, må kretsen være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berøringssikker, og man må vise aktsomhet selv når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 xml:space="preserve">spenningen fra </w:t>
      </w:r>
      <w:proofErr w:type="spellStart"/>
      <w:r w:rsidRPr="00AE6D29">
        <w:rPr>
          <w:rFonts w:ascii="Calibri Light" w:hAnsi="Calibri Light" w:cs="DIN-Regular"/>
          <w:color w:val="auto"/>
          <w:sz w:val="34"/>
          <w:szCs w:val="34"/>
        </w:rPr>
        <w:t>Variac</w:t>
      </w:r>
      <w:proofErr w:type="spellEnd"/>
      <w:r w:rsidRPr="00AE6D29">
        <w:rPr>
          <w:rFonts w:ascii="Calibri Light" w:hAnsi="Calibri Light" w:cs="DIN-Regular"/>
          <w:color w:val="auto"/>
          <w:sz w:val="34"/>
          <w:szCs w:val="34"/>
        </w:rPr>
        <w:t xml:space="preserve"> er skrudd ned til 0.</w:t>
      </w:r>
      <w:r w:rsidR="007B5157">
        <w:rPr>
          <w:rFonts w:ascii="Calibri Light" w:hAnsi="Calibri Light" w:cs="DIN-Regular"/>
          <w:color w:val="auto"/>
          <w:sz w:val="34"/>
          <w:szCs w:val="34"/>
        </w:rPr>
        <w:t xml:space="preserve"> </w:t>
      </w:r>
    </w:p>
    <w:p w14:paraId="615861A9" w14:textId="577CE562" w:rsidR="00F249DB" w:rsidRPr="00987849" w:rsidRDefault="00AE6D29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bCs/>
          <w:iCs/>
          <w:color w:val="auto"/>
          <w:sz w:val="34"/>
          <w:szCs w:val="34"/>
        </w:rPr>
      </w:pPr>
      <w:r w:rsidRPr="00AE6D29">
        <w:rPr>
          <w:rFonts w:ascii="Calibri Light" w:hAnsi="Calibri Light" w:cs="DIN-Regular"/>
          <w:color w:val="auto"/>
          <w:sz w:val="34"/>
          <w:szCs w:val="34"/>
        </w:rPr>
        <w:t>•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="006F4DC7" w:rsidRPr="00987849">
        <w:rPr>
          <w:rFonts w:ascii="Calibri Light" w:hAnsi="Calibri Light" w:cs="DIN-Regular"/>
          <w:bCs/>
          <w:iCs/>
          <w:color w:val="auto"/>
          <w:sz w:val="34"/>
          <w:szCs w:val="34"/>
        </w:rPr>
        <w:t xml:space="preserve">Laboratorieforsøk bør ikke stå </w:t>
      </w:r>
      <w:proofErr w:type="spellStart"/>
      <w:r w:rsidR="006F4DC7" w:rsidRPr="00987849">
        <w:rPr>
          <w:rFonts w:ascii="Calibri Light" w:hAnsi="Calibri Light" w:cs="DIN-Regular"/>
          <w:bCs/>
          <w:iCs/>
          <w:color w:val="auto"/>
          <w:sz w:val="34"/>
          <w:szCs w:val="34"/>
        </w:rPr>
        <w:t>spenningssatt</w:t>
      </w:r>
      <w:proofErr w:type="spellEnd"/>
      <w:r w:rsidR="006F4DC7" w:rsidRPr="00987849">
        <w:rPr>
          <w:rFonts w:ascii="Calibri Light" w:hAnsi="Calibri Light" w:cs="DIN-Regular"/>
          <w:bCs/>
          <w:iCs/>
          <w:color w:val="auto"/>
          <w:sz w:val="34"/>
          <w:szCs w:val="34"/>
        </w:rPr>
        <w:t xml:space="preserve"> hvis det ikke er noen tilstede. Hvis dette allikevel er nødvendig må det foretas en sikkerhetsanalyse, og vurderes og planlegges ut i fra dette.</w:t>
      </w:r>
    </w:p>
    <w:p w14:paraId="16A781EA" w14:textId="77777777" w:rsidR="000D31E3" w:rsidRPr="00731BC3" w:rsidRDefault="000D31E3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i/>
          <w:color w:val="auto"/>
          <w:sz w:val="34"/>
          <w:szCs w:val="34"/>
        </w:rPr>
      </w:pPr>
    </w:p>
    <w:p w14:paraId="332FA89A" w14:textId="77777777" w:rsidR="00AE6D29" w:rsidRPr="00AE6D29" w:rsidRDefault="00AE6D29" w:rsidP="00AE6D2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Bold"/>
          <w:b/>
          <w:bCs/>
          <w:color w:val="auto"/>
          <w:sz w:val="34"/>
          <w:szCs w:val="34"/>
        </w:rPr>
      </w:pPr>
      <w:r w:rsidRPr="00AE6D29">
        <w:rPr>
          <w:rFonts w:ascii="Calibri Light" w:hAnsi="Calibri Light" w:cs="DIN-Bold"/>
          <w:b/>
          <w:bCs/>
          <w:color w:val="auto"/>
          <w:sz w:val="34"/>
          <w:szCs w:val="34"/>
        </w:rPr>
        <w:t>Forsøk med spenning mellom 50 V og 1 000 V</w:t>
      </w:r>
    </w:p>
    <w:p w14:paraId="4663F76F" w14:textId="77777777" w:rsidR="00AE6D29" w:rsidRPr="00AE6D29" w:rsidRDefault="00AE6D29" w:rsidP="00F249DB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AE6D29">
        <w:rPr>
          <w:rFonts w:ascii="Calibri Light" w:hAnsi="Calibri Light" w:cs="DIN-Regular"/>
          <w:color w:val="auto"/>
          <w:sz w:val="34"/>
          <w:szCs w:val="34"/>
        </w:rPr>
        <w:t>Følgende krav skal oppfylles:</w:t>
      </w:r>
    </w:p>
    <w:p w14:paraId="04182EDA" w14:textId="77777777" w:rsidR="00AE6D29" w:rsidRPr="00AE6D29" w:rsidRDefault="00AE6D29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AE6D29">
        <w:rPr>
          <w:rFonts w:ascii="Calibri Light" w:hAnsi="Calibri Light" w:cs="DIN-Regular"/>
          <w:color w:val="auto"/>
          <w:sz w:val="34"/>
          <w:szCs w:val="34"/>
        </w:rPr>
        <w:t>• Anlegget skal være berøringssikkert når det er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proofErr w:type="spellStart"/>
      <w:r w:rsidRPr="00AE6D29">
        <w:rPr>
          <w:rFonts w:ascii="Calibri Light" w:hAnsi="Calibri Light" w:cs="DIN-Regular"/>
          <w:color w:val="auto"/>
          <w:sz w:val="34"/>
          <w:szCs w:val="34"/>
        </w:rPr>
        <w:t>spenningssatt</w:t>
      </w:r>
      <w:proofErr w:type="spellEnd"/>
      <w:r w:rsidR="00F249DB"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2ECA0649" w14:textId="77777777" w:rsidR="00AE6D29" w:rsidRPr="00AE6D29" w:rsidRDefault="00AE6D29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AE6D29">
        <w:rPr>
          <w:rFonts w:ascii="Calibri Light" w:hAnsi="Calibri Light" w:cs="DIN-Regular"/>
          <w:color w:val="auto"/>
          <w:sz w:val="34"/>
          <w:szCs w:val="34"/>
        </w:rPr>
        <w:t>• Det skal benyttes sikringer med passende karakteristikk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 xml:space="preserve">som </w:t>
      </w:r>
      <w:r w:rsidR="00F249DB">
        <w:rPr>
          <w:rFonts w:ascii="Calibri Light" w:hAnsi="Calibri Light" w:cs="DIN-Regular"/>
          <w:color w:val="auto"/>
          <w:sz w:val="34"/>
          <w:szCs w:val="34"/>
        </w:rPr>
        <w:t>b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eskyttelse mot overstrøm</w:t>
      </w:r>
      <w:r w:rsidR="00F249DB"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175FF4FD" w14:textId="77777777" w:rsidR="00AE6D29" w:rsidRPr="00AE6D29" w:rsidRDefault="00AE6D29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AE6D29">
        <w:rPr>
          <w:rFonts w:ascii="Calibri Light" w:hAnsi="Calibri Light" w:cs="DIN-Regular"/>
          <w:color w:val="auto"/>
          <w:sz w:val="34"/>
          <w:szCs w:val="34"/>
        </w:rPr>
        <w:t>• Fagmiljø som utfører forsøk med spenninger over 50 V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må utpeke en driftsansvarlig i henhold til forskriften.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Rolle og ansvar for driftsansvarlig står beskrevet i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forskriften.</w:t>
      </w:r>
    </w:p>
    <w:p w14:paraId="574658EA" w14:textId="77777777" w:rsidR="00AE6D29" w:rsidRPr="00AE6D29" w:rsidRDefault="00AE6D29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AE6D29">
        <w:rPr>
          <w:rFonts w:ascii="Calibri Light" w:hAnsi="Calibri Light" w:cs="DIN-Regular"/>
          <w:color w:val="auto"/>
          <w:sz w:val="34"/>
          <w:szCs w:val="34"/>
        </w:rPr>
        <w:t>• For hvert enkelt forsøk skal det være utpekt en ansvarlig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for arbeid som står ansvarlig for sikkerheten i forbindelse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med forsøket</w:t>
      </w:r>
      <w:r w:rsidR="00F249DB"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40CDDC07" w14:textId="77777777" w:rsidR="00AE6D29" w:rsidRPr="00AE6D29" w:rsidRDefault="00AE6D29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AE6D29">
        <w:rPr>
          <w:rFonts w:ascii="Calibri Light" w:hAnsi="Calibri Light" w:cs="DIN-Regular"/>
          <w:color w:val="auto"/>
          <w:sz w:val="34"/>
          <w:szCs w:val="34"/>
        </w:rPr>
        <w:t>• Driftsansvarlig skal vurdere hvem som er kvalifisert til å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kunne være ansvarlig for arbeid</w:t>
      </w:r>
      <w:r w:rsidR="00F249DB"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347EDC46" w14:textId="77777777" w:rsidR="00AE6D29" w:rsidRDefault="00AE6D29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AE6D29">
        <w:rPr>
          <w:rFonts w:ascii="Calibri Light" w:hAnsi="Calibri Light" w:cs="DIN-Regular"/>
          <w:color w:val="auto"/>
          <w:sz w:val="34"/>
          <w:szCs w:val="34"/>
        </w:rPr>
        <w:t>• Adgang til rom der forsøk pågår skal være begrenset</w:t>
      </w:r>
      <w:r w:rsidR="00F249DB"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01D53A35" w14:textId="77777777" w:rsidR="00F249DB" w:rsidRPr="00AE6D29" w:rsidRDefault="00F249DB" w:rsidP="00AE6D2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</w:p>
    <w:p w14:paraId="09730763" w14:textId="77777777" w:rsidR="000D3051" w:rsidRDefault="000D3051" w:rsidP="00AE6D2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Bold"/>
          <w:b/>
          <w:bCs/>
          <w:color w:val="auto"/>
          <w:sz w:val="34"/>
          <w:szCs w:val="34"/>
        </w:rPr>
      </w:pPr>
    </w:p>
    <w:p w14:paraId="1B578012" w14:textId="77777777" w:rsidR="000D3051" w:rsidRDefault="000D3051" w:rsidP="00AE6D2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Bold"/>
          <w:b/>
          <w:bCs/>
          <w:color w:val="auto"/>
          <w:sz w:val="34"/>
          <w:szCs w:val="34"/>
        </w:rPr>
      </w:pPr>
    </w:p>
    <w:p w14:paraId="4AAF311B" w14:textId="77777777" w:rsidR="000D3051" w:rsidRDefault="000D3051" w:rsidP="00AE6D2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Bold"/>
          <w:b/>
          <w:bCs/>
          <w:color w:val="auto"/>
          <w:sz w:val="34"/>
          <w:szCs w:val="34"/>
        </w:rPr>
      </w:pPr>
    </w:p>
    <w:p w14:paraId="6C26AF62" w14:textId="06D8EAAA" w:rsidR="00AE6D29" w:rsidRPr="00AE6D29" w:rsidRDefault="00AE6D29" w:rsidP="00AE6D2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Bold"/>
          <w:b/>
          <w:bCs/>
          <w:color w:val="auto"/>
          <w:sz w:val="34"/>
          <w:szCs w:val="34"/>
        </w:rPr>
      </w:pPr>
      <w:r w:rsidRPr="00AE6D29">
        <w:rPr>
          <w:rFonts w:ascii="Calibri Light" w:hAnsi="Calibri Light" w:cs="DIN-Bold"/>
          <w:b/>
          <w:bCs/>
          <w:color w:val="auto"/>
          <w:sz w:val="34"/>
          <w:szCs w:val="34"/>
        </w:rPr>
        <w:lastRenderedPageBreak/>
        <w:t>Forsøk med spenning over 1 000 V</w:t>
      </w:r>
    </w:p>
    <w:p w14:paraId="23234249" w14:textId="77777777" w:rsidR="00AE6D29" w:rsidRPr="00AE6D29" w:rsidRDefault="00AE6D29" w:rsidP="00F249DB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AE6D29">
        <w:rPr>
          <w:rFonts w:ascii="Calibri Light" w:hAnsi="Calibri Light" w:cs="DIN-Regular"/>
          <w:color w:val="auto"/>
          <w:sz w:val="34"/>
          <w:szCs w:val="34"/>
        </w:rPr>
        <w:t>Følgende krav skal oppfylles:</w:t>
      </w:r>
    </w:p>
    <w:p w14:paraId="1AB2A27E" w14:textId="77777777" w:rsidR="00AE6D29" w:rsidRPr="00AE6D29" w:rsidRDefault="00AE6D29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AE6D29">
        <w:rPr>
          <w:rFonts w:ascii="Calibri Light" w:hAnsi="Calibri Light" w:cs="DIN-Regular"/>
          <w:color w:val="auto"/>
          <w:sz w:val="34"/>
          <w:szCs w:val="34"/>
        </w:rPr>
        <w:t>• Det skal utpekes sakkyndig driftsleder ved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Driftsavdelingen v/Fagområde Elektro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.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Sakkyndig driftsleder skal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utarbeide instrukser for forsøk med spenning over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1 000 V i de aktuelle laboratorier</w:t>
      </w:r>
      <w:r w:rsidR="00F249DB"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5210898C" w14:textId="77777777" w:rsidR="00AE6D29" w:rsidRPr="00AE6D29" w:rsidRDefault="00AE6D29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AE6D29">
        <w:rPr>
          <w:rFonts w:ascii="Calibri Light" w:hAnsi="Calibri Light" w:cs="DIN-Regular"/>
          <w:color w:val="auto"/>
          <w:sz w:val="34"/>
          <w:szCs w:val="34"/>
        </w:rPr>
        <w:t xml:space="preserve">• </w:t>
      </w:r>
      <w:proofErr w:type="spellStart"/>
      <w:r w:rsidRPr="00AE6D29">
        <w:rPr>
          <w:rFonts w:ascii="Calibri Light" w:hAnsi="Calibri Light" w:cs="DIN-Regular"/>
          <w:color w:val="auto"/>
          <w:sz w:val="34"/>
          <w:szCs w:val="34"/>
        </w:rPr>
        <w:t>Spenningssatt</w:t>
      </w:r>
      <w:proofErr w:type="spellEnd"/>
      <w:r w:rsidRPr="00AE6D29">
        <w:rPr>
          <w:rFonts w:ascii="Calibri Light" w:hAnsi="Calibri Light" w:cs="DIN-Regular"/>
          <w:color w:val="auto"/>
          <w:sz w:val="34"/>
          <w:szCs w:val="34"/>
        </w:rPr>
        <w:t xml:space="preserve"> anlegg skal avskjermes/inngjerdes slik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at det ikke er mulig å utilsiktet komme i kontakt med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spenningsførende anleggsdeler (skal være koblet via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60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forrigling slik at spenningen frakobles dersom dør/port i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avskjerming åpnes)</w:t>
      </w:r>
      <w:r w:rsidR="00F249DB"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5F79AE87" w14:textId="77777777" w:rsidR="00AE6D29" w:rsidRPr="00AE6D29" w:rsidRDefault="00AE6D29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AE6D29">
        <w:rPr>
          <w:rFonts w:ascii="Calibri Light" w:hAnsi="Calibri Light" w:cs="DIN-Regular"/>
          <w:color w:val="auto"/>
          <w:sz w:val="34"/>
          <w:szCs w:val="34"/>
        </w:rPr>
        <w:t>• Sikringer med passende karakteristikk som beskyttelse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mot overstrøm</w:t>
      </w:r>
      <w:r w:rsidR="00F249DB"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5A2955BF" w14:textId="77777777" w:rsidR="00AE6D29" w:rsidRPr="00AE6D29" w:rsidRDefault="00AE6D29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AE6D29">
        <w:rPr>
          <w:rFonts w:ascii="Calibri Light" w:hAnsi="Calibri Light" w:cs="DIN-Regular"/>
          <w:color w:val="auto"/>
          <w:sz w:val="34"/>
          <w:szCs w:val="34"/>
        </w:rPr>
        <w:t>• Leder for sikkerhet (LFS) skal utpekes for hvert enkelt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forsøk. LFS står ansvarlig for sikkerheten i forbindelse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med forsøket</w:t>
      </w:r>
      <w:r w:rsidR="00F249DB"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7ECB5F05" w14:textId="77777777" w:rsidR="00AE6D29" w:rsidRDefault="00AE6D29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AE6D29">
        <w:rPr>
          <w:rFonts w:ascii="Calibri Light" w:hAnsi="Calibri Light" w:cs="DIN-Regular"/>
          <w:color w:val="auto"/>
          <w:sz w:val="34"/>
          <w:szCs w:val="34"/>
        </w:rPr>
        <w:t>• Kun personell med særskilt adgangstillatelse skal ha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adgang til lokaler hvor forsøk med høyspenning foregår.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Adgangstillatelsen kan omfatte tillatelse til å være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ledsager for besøkende. Det skal finnes oversikt over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hvem som har slik adgang, og hvem som har tillatelse til</w:t>
      </w:r>
      <w:r w:rsidR="00F249DB"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AE6D29">
        <w:rPr>
          <w:rFonts w:ascii="Calibri Light" w:hAnsi="Calibri Light" w:cs="DIN-Regular"/>
          <w:color w:val="auto"/>
          <w:sz w:val="34"/>
          <w:szCs w:val="34"/>
        </w:rPr>
        <w:t>å være ledsager</w:t>
      </w:r>
      <w:r w:rsidR="00F249DB"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5B092C77" w14:textId="77777777" w:rsidR="00F249DB" w:rsidRDefault="00F249DB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178B1B74" w14:textId="77777777" w:rsidR="00F249DB" w:rsidRDefault="00F249DB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4EA8F972" w14:textId="77777777" w:rsidR="00F249DB" w:rsidRDefault="00F249DB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43766F1E" w14:textId="77777777" w:rsidR="00F249DB" w:rsidRDefault="00F249DB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3191B089" w14:textId="77777777" w:rsidR="00F249DB" w:rsidRDefault="00F249DB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3D2E3B0E" w14:textId="77777777" w:rsidR="00F249DB" w:rsidRDefault="00F249DB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319C6646" w14:textId="77777777" w:rsidR="00F249DB" w:rsidRDefault="00F249DB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580C4B44" w14:textId="77777777" w:rsidR="00F249DB" w:rsidRDefault="00F249DB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6AB0669D" w14:textId="77777777" w:rsidR="00F249DB" w:rsidRDefault="00F249DB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0C5D78FE" w14:textId="77777777" w:rsidR="00F249DB" w:rsidRDefault="00F249DB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78F76796" w14:textId="77777777" w:rsidR="00F249DB" w:rsidRDefault="00F249DB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464DD1FD" w14:textId="77777777" w:rsidR="00F249DB" w:rsidRDefault="00F249DB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3CF3F3E4" w14:textId="5F9A4C54" w:rsidR="00C45017" w:rsidRDefault="0016776A" w:rsidP="00C45017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r>
        <w:rPr>
          <w:rFonts w:ascii="Calibri" w:hAnsi="Calibri"/>
          <w:color w:val="003E75" w:themeColor="background2" w:themeShade="40"/>
          <w:sz w:val="96"/>
          <w:szCs w:val="96"/>
        </w:rPr>
        <w:lastRenderedPageBreak/>
        <w:t>8</w:t>
      </w:r>
    </w:p>
    <w:p w14:paraId="75E05734" w14:textId="77777777" w:rsidR="00F249DB" w:rsidRDefault="00C45017" w:rsidP="00C45017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 xml:space="preserve">KJEMIKALIER OG FARLIGE STOFFER </w:t>
      </w:r>
    </w:p>
    <w:p w14:paraId="3A7E5CE1" w14:textId="77777777" w:rsidR="00C45017" w:rsidRDefault="00C45017" w:rsidP="00C45017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</w:p>
    <w:p w14:paraId="1CBDE84D" w14:textId="77777777" w:rsidR="00C45017" w:rsidRDefault="00C45017" w:rsidP="00C45017">
      <w:pPr>
        <w:autoSpaceDE w:val="0"/>
        <w:autoSpaceDN w:val="0"/>
        <w:adjustRightInd w:val="0"/>
        <w:spacing w:before="60" w:after="0" w:line="240" w:lineRule="auto"/>
        <w:jc w:val="center"/>
        <w:rPr>
          <w:rFonts w:ascii="Calibri Light" w:hAnsi="Calibri Light" w:cs="DIN-Regular"/>
          <w:color w:val="auto"/>
          <w:sz w:val="34"/>
          <w:szCs w:val="34"/>
        </w:rPr>
      </w:pPr>
      <w:r>
        <w:rPr>
          <w:noProof/>
        </w:rPr>
        <w:drawing>
          <wp:inline distT="0" distB="0" distL="0" distR="0" wp14:anchorId="7FC2B91E" wp14:editId="6C44C050">
            <wp:extent cx="4657725" cy="4657725"/>
            <wp:effectExtent l="0" t="0" r="9525" b="9525"/>
            <wp:docPr id="5" name="Bilde 5" descr="Helsefarlige stoffer - HELSE - Tegninger.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sefarlige stoffer - HELSE - Tegninger.no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58D2B" w14:textId="77777777" w:rsidR="007265DE" w:rsidRDefault="007265DE" w:rsidP="00C45017">
      <w:pPr>
        <w:autoSpaceDE w:val="0"/>
        <w:autoSpaceDN w:val="0"/>
        <w:adjustRightInd w:val="0"/>
        <w:spacing w:before="60" w:after="0" w:line="240" w:lineRule="auto"/>
        <w:jc w:val="center"/>
        <w:rPr>
          <w:rFonts w:ascii="Calibri Light" w:hAnsi="Calibri Light" w:cs="DIN-Regular"/>
          <w:color w:val="auto"/>
          <w:sz w:val="34"/>
          <w:szCs w:val="34"/>
        </w:rPr>
      </w:pPr>
    </w:p>
    <w:p w14:paraId="6A857120" w14:textId="77777777" w:rsidR="007265DE" w:rsidRDefault="007265DE" w:rsidP="00C45017">
      <w:pPr>
        <w:autoSpaceDE w:val="0"/>
        <w:autoSpaceDN w:val="0"/>
        <w:adjustRightInd w:val="0"/>
        <w:spacing w:before="60" w:after="0" w:line="240" w:lineRule="auto"/>
        <w:jc w:val="center"/>
        <w:rPr>
          <w:rFonts w:ascii="Calibri Light" w:hAnsi="Calibri Light" w:cs="DIN-Regular"/>
          <w:color w:val="auto"/>
          <w:sz w:val="34"/>
          <w:szCs w:val="34"/>
        </w:rPr>
      </w:pPr>
    </w:p>
    <w:p w14:paraId="1C51D5E8" w14:textId="7CF1FEA8" w:rsidR="007265DE" w:rsidRPr="00F16B65" w:rsidRDefault="007265DE" w:rsidP="00235A3A">
      <w:pPr>
        <w:pStyle w:val="Overskrift2"/>
        <w:numPr>
          <w:ilvl w:val="1"/>
          <w:numId w:val="37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48" w:name="_Toc179803670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gENERELLE SIKKERHETSBESTEMMELSER FOR KJEMIKALIER OG FARLIGE STOFFER</w:t>
      </w:r>
      <w:bookmarkEnd w:id="48"/>
    </w:p>
    <w:p w14:paraId="0A87F3BC" w14:textId="77777777" w:rsidR="007265DE" w:rsidRDefault="007265DE" w:rsidP="007265DE">
      <w:pPr>
        <w:pStyle w:val="Overskrift2"/>
        <w:ind w:left="567" w:right="-426" w:hanging="567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</w:p>
    <w:p w14:paraId="1C9E2D98" w14:textId="77777777" w:rsidR="007265DE" w:rsidRPr="007265DE" w:rsidRDefault="007265DE" w:rsidP="007265DE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7265DE">
        <w:rPr>
          <w:rFonts w:ascii="Calibri Light" w:hAnsi="Calibri Light" w:cs="DIN-Regular"/>
          <w:color w:val="auto"/>
          <w:sz w:val="34"/>
          <w:szCs w:val="34"/>
        </w:rPr>
        <w:t>• Alle kjemikalier og farlige stoffer skal oppbevares,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7265DE">
        <w:rPr>
          <w:rFonts w:ascii="Calibri Light" w:hAnsi="Calibri Light" w:cs="DIN-Regular"/>
          <w:color w:val="auto"/>
          <w:sz w:val="34"/>
          <w:szCs w:val="34"/>
        </w:rPr>
        <w:t>merkes,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7265DE">
        <w:rPr>
          <w:rFonts w:ascii="Calibri Light" w:hAnsi="Calibri Light" w:cs="DIN-Regular"/>
          <w:color w:val="auto"/>
          <w:sz w:val="34"/>
          <w:szCs w:val="34"/>
        </w:rPr>
        <w:t>håndteres og avhendes forskriftsmessig</w:t>
      </w:r>
      <w:r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7B47DFD4" w14:textId="77777777" w:rsidR="007265DE" w:rsidRPr="007265DE" w:rsidRDefault="007265DE" w:rsidP="007265DE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7265DE">
        <w:rPr>
          <w:rFonts w:ascii="Calibri Light" w:hAnsi="Calibri Light" w:cs="DIN-Regular"/>
          <w:color w:val="auto"/>
          <w:sz w:val="34"/>
          <w:szCs w:val="34"/>
        </w:rPr>
        <w:t xml:space="preserve">• Ansatte og studenter skal gjøre seg kjent med </w:t>
      </w:r>
      <w:proofErr w:type="spellStart"/>
      <w:r w:rsidRPr="007265DE">
        <w:rPr>
          <w:rFonts w:ascii="Calibri Light" w:hAnsi="Calibri Light" w:cs="DIN-Regular"/>
          <w:color w:val="auto"/>
          <w:sz w:val="34"/>
          <w:szCs w:val="34"/>
        </w:rPr>
        <w:t>kjemikaliets</w:t>
      </w:r>
      <w:proofErr w:type="spellEnd"/>
      <w:r w:rsidRPr="007265DE">
        <w:rPr>
          <w:rFonts w:ascii="Calibri Light" w:hAnsi="Calibri Light" w:cs="DIN-Regular"/>
          <w:color w:val="auto"/>
          <w:sz w:val="34"/>
          <w:szCs w:val="34"/>
        </w:rPr>
        <w:t>/stoffets sikkerhetsdatablad og gjennomført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7265DE">
        <w:rPr>
          <w:rFonts w:ascii="Calibri Light" w:hAnsi="Calibri Light" w:cs="DIN-Regular"/>
          <w:color w:val="auto"/>
          <w:sz w:val="34"/>
          <w:szCs w:val="34"/>
        </w:rPr>
        <w:t>risikovurdering før arbeidet starter</w:t>
      </w:r>
      <w:r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0F62D063" w14:textId="77777777" w:rsidR="007265DE" w:rsidRPr="007265DE" w:rsidRDefault="007265DE" w:rsidP="007265DE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7265DE">
        <w:rPr>
          <w:rFonts w:ascii="Calibri Light" w:hAnsi="Calibri Light" w:cs="DIN-Regular"/>
          <w:color w:val="auto"/>
          <w:sz w:val="34"/>
          <w:szCs w:val="34"/>
        </w:rPr>
        <w:t>• Påbudt verneutstyr skal være tilgjengelig og brukes</w:t>
      </w:r>
      <w:r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5CE12FEB" w14:textId="77777777" w:rsidR="007265DE" w:rsidRDefault="007265DE" w:rsidP="007265DE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7265DE">
        <w:rPr>
          <w:rFonts w:ascii="Calibri Light" w:hAnsi="Calibri Light" w:cs="DIN-Regular"/>
          <w:color w:val="auto"/>
          <w:sz w:val="34"/>
          <w:szCs w:val="34"/>
        </w:rPr>
        <w:t>• Arbeid med helseskadelige kjemikalier og stoffer skal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7265DE">
        <w:rPr>
          <w:rFonts w:ascii="Calibri Light" w:hAnsi="Calibri Light" w:cs="DIN-Regular"/>
          <w:color w:val="auto"/>
          <w:sz w:val="34"/>
          <w:szCs w:val="34"/>
        </w:rPr>
        <w:t>fortrinnsvis foregå i avtrekksskap eller under punktavsug</w:t>
      </w:r>
      <w:r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5D2D0ACB" w14:textId="41A7A7F8" w:rsidR="007265DE" w:rsidRPr="007265DE" w:rsidRDefault="007265DE" w:rsidP="007265DE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2403FFA4" w14:textId="77777777" w:rsidR="007265DE" w:rsidRPr="007265DE" w:rsidRDefault="007265DE" w:rsidP="00C45017">
      <w:pPr>
        <w:autoSpaceDE w:val="0"/>
        <w:autoSpaceDN w:val="0"/>
        <w:adjustRightInd w:val="0"/>
        <w:spacing w:before="60" w:after="0" w:line="240" w:lineRule="auto"/>
        <w:jc w:val="center"/>
        <w:rPr>
          <w:rFonts w:ascii="Calibri Light" w:hAnsi="Calibri Light" w:cs="DIN-Regular"/>
          <w:color w:val="auto"/>
          <w:sz w:val="34"/>
          <w:szCs w:val="34"/>
        </w:rPr>
      </w:pPr>
    </w:p>
    <w:p w14:paraId="4872EDA6" w14:textId="77777777" w:rsidR="00C45017" w:rsidRDefault="00C45017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7C13E68C" w14:textId="77777777" w:rsidR="00C45017" w:rsidRDefault="00C45017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2280829F" w14:textId="77777777" w:rsidR="00C45017" w:rsidRDefault="00C45017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371FC7AF" w14:textId="77777777" w:rsidR="00C45017" w:rsidRDefault="00C45017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593C47B5" w14:textId="77777777" w:rsidR="00C45017" w:rsidRDefault="00C45017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7897E15D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75AD9B3A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2028F662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5E80E03F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1127B824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3BCFFC18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3506F558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66FEF587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5E1E1D99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44626374" w14:textId="1C128527" w:rsidR="007265DE" w:rsidRDefault="007265DE" w:rsidP="00235A3A">
      <w:pPr>
        <w:pStyle w:val="Overskrift2"/>
        <w:numPr>
          <w:ilvl w:val="1"/>
          <w:numId w:val="37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49" w:name="_Toc179803671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kRAV TIL LAGRING</w:t>
      </w:r>
      <w:bookmarkEnd w:id="49"/>
    </w:p>
    <w:p w14:paraId="0839CF43" w14:textId="1405CCD3" w:rsidR="00235A3A" w:rsidRPr="00235A3A" w:rsidRDefault="00235A3A" w:rsidP="00235A3A">
      <w:pPr>
        <w:rPr>
          <w:color w:val="000000" w:themeColor="text1"/>
        </w:rPr>
      </w:pPr>
      <w:r w:rsidRPr="00235A3A">
        <w:rPr>
          <w:color w:val="000000" w:themeColor="text1"/>
        </w:rPr>
        <w:t>Her følger generell beskrivelse av krav til oppbevaring og lagring. Sett deg inn i gjeldende rutiner for laboratoriet/verkstedet</w:t>
      </w:r>
    </w:p>
    <w:tbl>
      <w:tblPr>
        <w:tblStyle w:val="Tabellrutenett"/>
        <w:tblW w:w="9923" w:type="dxa"/>
        <w:tblInd w:w="-289" w:type="dxa"/>
        <w:tblLook w:val="04A0" w:firstRow="1" w:lastRow="0" w:firstColumn="1" w:lastColumn="0" w:noHBand="0" w:noVBand="1"/>
      </w:tblPr>
      <w:tblGrid>
        <w:gridCol w:w="1838"/>
        <w:gridCol w:w="8085"/>
      </w:tblGrid>
      <w:tr w:rsidR="007265DE" w14:paraId="22D67DE7" w14:textId="77777777" w:rsidTr="00BC06D0">
        <w:tc>
          <w:tcPr>
            <w:tcW w:w="9923" w:type="dxa"/>
            <w:gridSpan w:val="2"/>
            <w:shd w:val="clear" w:color="auto" w:fill="CCFFCC"/>
          </w:tcPr>
          <w:p w14:paraId="0D8E3010" w14:textId="77777777" w:rsidR="007265DE" w:rsidRPr="00A1598E" w:rsidRDefault="007265DE" w:rsidP="007265DE">
            <w:pPr>
              <w:rPr>
                <w:rFonts w:ascii="Calibri Light" w:hAnsi="Calibri Light"/>
                <w:sz w:val="36"/>
                <w:szCs w:val="36"/>
              </w:rPr>
            </w:pPr>
            <w:r w:rsidRPr="00A1598E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Krav til lagring (skap, reoler, rom/lager)</w:t>
            </w:r>
          </w:p>
        </w:tc>
      </w:tr>
      <w:tr w:rsidR="007265DE" w14:paraId="0A099AD3" w14:textId="77777777" w:rsidTr="00BC06D0">
        <w:tc>
          <w:tcPr>
            <w:tcW w:w="1838" w:type="dxa"/>
            <w:shd w:val="clear" w:color="auto" w:fill="CCFFCC"/>
          </w:tcPr>
          <w:p w14:paraId="19A8C137" w14:textId="77777777" w:rsidR="007265DE" w:rsidRPr="00A1598E" w:rsidRDefault="00A1598E" w:rsidP="007265DE">
            <w:pPr>
              <w:rPr>
                <w:rFonts w:ascii="Calibri Light" w:hAnsi="Calibri Light"/>
                <w:sz w:val="32"/>
                <w:szCs w:val="32"/>
              </w:rPr>
            </w:pPr>
            <w:r w:rsidRPr="00A1598E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Generelt</w:t>
            </w:r>
          </w:p>
        </w:tc>
        <w:tc>
          <w:tcPr>
            <w:tcW w:w="8085" w:type="dxa"/>
          </w:tcPr>
          <w:p w14:paraId="7A091A97" w14:textId="77777777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Påbudt verneutstyr skal brukes. Sett opp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varselskilt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4A4E1B3A" w14:textId="5D2A2099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Kjemikalier og farlige stoffer skal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oppbevares og håndteres forskriftsmessig.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="000D3051">
              <w:rPr>
                <w:rFonts w:ascii="Calibri Light" w:hAnsi="Calibri Light" w:cs="DINPro"/>
                <w:sz w:val="30"/>
                <w:szCs w:val="30"/>
              </w:rPr>
              <w:t>S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pesielt giftige stoffer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skal oppbevares i låste skap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1774A07" w14:textId="77777777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Kjemikalier/farlige stoffer som kan reagere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med hverandre, skal lagres adskilt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485FACBC" w14:textId="77777777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Innhent informasjon fra sikkerhetsdatablad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og risikovurdering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57989A2A" w14:textId="1412049B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Tunge beholdere, store glassflasker eller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 xml:space="preserve">særlig farlige </w:t>
            </w:r>
            <w:r>
              <w:rPr>
                <w:rFonts w:ascii="Calibri Light" w:hAnsi="Calibri Light" w:cs="DINPro"/>
                <w:sz w:val="30"/>
                <w:szCs w:val="30"/>
              </w:rPr>
              <w:t>k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jemikalier/stoffer, skal ikke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lagres over hodehøyde.</w:t>
            </w:r>
          </w:p>
          <w:p w14:paraId="145F1AB2" w14:textId="77777777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Ved transport skal kjemikalieflasker bæres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i godkjente transportbeholdere eller kjøres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på tralle med karm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1F8FE58C" w14:textId="77777777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Vis aktsomhet ved tømming av større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beholdere. Åpne flasker med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forsiktighet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6E65FF41" w14:textId="0BBFF573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All emballasje uten original merking,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skal ha merkelapp som viser innhold,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 xml:space="preserve">brukerens navn, eventuelle </w:t>
            </w:r>
            <w:r w:rsidR="000D3051">
              <w:rPr>
                <w:rFonts w:ascii="Calibri Light" w:hAnsi="Calibri Light" w:cs="DINPro"/>
                <w:sz w:val="30"/>
                <w:szCs w:val="30"/>
              </w:rPr>
              <w:t>H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- og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="000D3051">
              <w:rPr>
                <w:rFonts w:ascii="Calibri Light" w:hAnsi="Calibri Light" w:cs="DINPro"/>
                <w:sz w:val="30"/>
                <w:szCs w:val="30"/>
              </w:rPr>
              <w:t>P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 xml:space="preserve">-setninger og </w:t>
            </w:r>
            <w:r>
              <w:rPr>
                <w:rFonts w:ascii="Calibri Light" w:hAnsi="Calibri Light" w:cs="DINPro"/>
                <w:sz w:val="30"/>
                <w:szCs w:val="30"/>
              </w:rPr>
              <w:t>m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erkelapp med faresymbol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59FE40D2" w14:textId="7C6F9FD5" w:rsidR="007265DE" w:rsidRDefault="00A1598E" w:rsidP="00A1598E">
            <w:pPr>
              <w:autoSpaceDE w:val="0"/>
              <w:autoSpaceDN w:val="0"/>
              <w:adjustRightInd w:val="0"/>
              <w:spacing w:before="60" w:after="60"/>
              <w:ind w:left="179" w:hanging="179"/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 xml:space="preserve">• Dersom </w:t>
            </w:r>
            <w:r w:rsidR="007B76BF" w:rsidRPr="00A1598E">
              <w:rPr>
                <w:rFonts w:ascii="Calibri Light" w:hAnsi="Calibri Light" w:cs="DINPro"/>
                <w:sz w:val="30"/>
                <w:szCs w:val="30"/>
              </w:rPr>
              <w:t>kjemikalier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/stoffet har gått ut på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dato og kvaliteten kan være forringet, skal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det avhendes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</w:tc>
      </w:tr>
      <w:tr w:rsidR="007265DE" w14:paraId="6BB21E15" w14:textId="77777777" w:rsidTr="00BC06D0">
        <w:tc>
          <w:tcPr>
            <w:tcW w:w="1838" w:type="dxa"/>
            <w:shd w:val="clear" w:color="auto" w:fill="CCFFCC"/>
          </w:tcPr>
          <w:p w14:paraId="2D853EA9" w14:textId="77777777" w:rsidR="00A1598E" w:rsidRPr="00A1598E" w:rsidRDefault="00A1598E" w:rsidP="00A1598E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A1598E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Skap og</w:t>
            </w:r>
          </w:p>
          <w:p w14:paraId="6BC1A119" w14:textId="77777777" w:rsidR="007265DE" w:rsidRPr="00A1598E" w:rsidRDefault="00A1598E" w:rsidP="00A1598E">
            <w:pPr>
              <w:rPr>
                <w:rFonts w:ascii="Calibri Light" w:hAnsi="Calibri Light"/>
                <w:sz w:val="32"/>
                <w:szCs w:val="32"/>
              </w:rPr>
            </w:pPr>
            <w:r w:rsidRPr="00A1598E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reoler</w:t>
            </w:r>
          </w:p>
        </w:tc>
        <w:tc>
          <w:tcPr>
            <w:tcW w:w="8085" w:type="dxa"/>
          </w:tcPr>
          <w:p w14:paraId="7E4E35C3" w14:textId="77777777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Merkes tydelig og i tråd med faremerking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19717972" w14:textId="77777777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Reoler må ha god avstand og være stabile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14CCAC7" w14:textId="77777777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Gulv skal ikke nyttes som lagerplass for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kjemikalier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6A0C0F41" w14:textId="77777777" w:rsidR="007265DE" w:rsidRPr="00A1598E" w:rsidRDefault="00A1598E" w:rsidP="00A1598E">
            <w:pPr>
              <w:autoSpaceDE w:val="0"/>
              <w:autoSpaceDN w:val="0"/>
              <w:adjustRightInd w:val="0"/>
              <w:spacing w:before="60" w:after="60"/>
              <w:rPr>
                <w:rFonts w:ascii="Calibri Light" w:hAnsi="Calibri Light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Gassflasker plasseres på de nederste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hyllene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</w:tc>
      </w:tr>
      <w:tr w:rsidR="007265DE" w14:paraId="0288B69E" w14:textId="77777777" w:rsidTr="00BC06D0">
        <w:tc>
          <w:tcPr>
            <w:tcW w:w="1838" w:type="dxa"/>
            <w:shd w:val="clear" w:color="auto" w:fill="CCFFCC"/>
          </w:tcPr>
          <w:p w14:paraId="2B38F3EE" w14:textId="77777777" w:rsidR="00A1598E" w:rsidRPr="00A1598E" w:rsidRDefault="00A1598E" w:rsidP="00A1598E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A1598E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Rom og</w:t>
            </w:r>
          </w:p>
          <w:p w14:paraId="42F2C54E" w14:textId="77777777" w:rsidR="007265DE" w:rsidRPr="00A1598E" w:rsidRDefault="00A1598E" w:rsidP="00A1598E">
            <w:pPr>
              <w:rPr>
                <w:rFonts w:ascii="Calibri Light" w:hAnsi="Calibri Light"/>
                <w:sz w:val="32"/>
                <w:szCs w:val="32"/>
              </w:rPr>
            </w:pPr>
            <w:r w:rsidRPr="00A1598E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lagerrom</w:t>
            </w:r>
          </w:p>
        </w:tc>
        <w:tc>
          <w:tcPr>
            <w:tcW w:w="8085" w:type="dxa"/>
          </w:tcPr>
          <w:p w14:paraId="768824FD" w14:textId="77777777" w:rsidR="00A1598E" w:rsidRPr="00235A3A" w:rsidRDefault="00A1598E" w:rsidP="00BC06D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28"/>
                <w:szCs w:val="28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 xml:space="preserve">• </w:t>
            </w:r>
            <w:r w:rsidRPr="00235A3A">
              <w:rPr>
                <w:rFonts w:ascii="Calibri Light" w:hAnsi="Calibri Light" w:cs="DINPro"/>
                <w:sz w:val="28"/>
                <w:szCs w:val="28"/>
              </w:rPr>
              <w:t>Risikovurdering skal gjennomføres</w:t>
            </w:r>
          </w:p>
          <w:p w14:paraId="5FFFEE14" w14:textId="77777777" w:rsidR="00A1598E" w:rsidRPr="00235A3A" w:rsidRDefault="00A1598E" w:rsidP="00BC06D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28"/>
                <w:szCs w:val="28"/>
              </w:rPr>
            </w:pPr>
            <w:r w:rsidRPr="00235A3A">
              <w:rPr>
                <w:rFonts w:ascii="Calibri Light" w:hAnsi="Calibri Light" w:cs="DINPro"/>
                <w:sz w:val="28"/>
                <w:szCs w:val="28"/>
              </w:rPr>
              <w:t>• Nødvendig verneutstyr og sikkerhetsutstyr skal være lett tilgjengelig</w:t>
            </w:r>
          </w:p>
          <w:p w14:paraId="785D4BF4" w14:textId="77777777" w:rsidR="00A1598E" w:rsidRPr="00235A3A" w:rsidRDefault="00A1598E" w:rsidP="00BC06D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28"/>
                <w:szCs w:val="28"/>
              </w:rPr>
            </w:pPr>
            <w:r w:rsidRPr="00235A3A">
              <w:rPr>
                <w:rFonts w:ascii="Calibri Light" w:hAnsi="Calibri Light" w:cs="DINPro"/>
                <w:sz w:val="28"/>
                <w:szCs w:val="28"/>
              </w:rPr>
              <w:t xml:space="preserve">• Rom sikres mot uvedkommende, og inngangsdøren skal </w:t>
            </w:r>
            <w:r w:rsidR="00BC06D0" w:rsidRPr="00235A3A">
              <w:rPr>
                <w:rFonts w:ascii="Calibri Light" w:hAnsi="Calibri Light" w:cs="DINPro"/>
                <w:sz w:val="28"/>
                <w:szCs w:val="28"/>
              </w:rPr>
              <w:t>m</w:t>
            </w:r>
            <w:r w:rsidRPr="00235A3A">
              <w:rPr>
                <w:rFonts w:ascii="Calibri Light" w:hAnsi="Calibri Light" w:cs="DINPro"/>
                <w:sz w:val="28"/>
                <w:szCs w:val="28"/>
              </w:rPr>
              <w:t>erkes</w:t>
            </w:r>
          </w:p>
          <w:p w14:paraId="2E37D5EA" w14:textId="77777777" w:rsidR="00A1598E" w:rsidRPr="00235A3A" w:rsidRDefault="00A1598E" w:rsidP="00BC06D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28"/>
                <w:szCs w:val="28"/>
              </w:rPr>
            </w:pPr>
            <w:r w:rsidRPr="00235A3A">
              <w:rPr>
                <w:rFonts w:ascii="Calibri Light" w:hAnsi="Calibri Light" w:cs="DINPro"/>
                <w:sz w:val="28"/>
                <w:szCs w:val="28"/>
              </w:rPr>
              <w:t>• Lokale rutiner for kontroll skal utarbeides</w:t>
            </w:r>
          </w:p>
          <w:p w14:paraId="2F1638AB" w14:textId="77777777" w:rsidR="007265DE" w:rsidRPr="00A1598E" w:rsidRDefault="00A1598E" w:rsidP="00BC06D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 xml:space="preserve">• </w:t>
            </w:r>
            <w:r w:rsidRPr="00235A3A">
              <w:rPr>
                <w:rFonts w:ascii="Calibri Light" w:hAnsi="Calibri Light" w:cs="DINPro"/>
                <w:sz w:val="28"/>
                <w:szCs w:val="28"/>
              </w:rPr>
              <w:t>Mengder kjemikalier i et rom skal holdes på et minimum. Ukurant og utgått på dato skal avhendes.</w:t>
            </w:r>
          </w:p>
        </w:tc>
      </w:tr>
    </w:tbl>
    <w:p w14:paraId="51D26B3E" w14:textId="1BDADC98" w:rsidR="00C5350D" w:rsidRPr="007B6E6C" w:rsidRDefault="00235A3A" w:rsidP="00235A3A">
      <w:pPr>
        <w:pStyle w:val="Overskrift2"/>
        <w:ind w:left="709" w:right="-426" w:hanging="709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  <w:highlight w:val="yellow"/>
        </w:rPr>
      </w:pPr>
      <w:bookmarkStart w:id="50" w:name="_Toc179803672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8.3</w:t>
      </w:r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ab/>
      </w:r>
      <w:r w:rsidR="00C5350D" w:rsidRPr="00235A3A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håndtering</w:t>
      </w:r>
      <w:r w:rsidR="00C5350D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 xml:space="preserve"> av etsende, brannfarlige, eksplosive stoffer og gasser</w:t>
      </w:r>
      <w:bookmarkEnd w:id="50"/>
      <w:r w:rsidR="007B6E6C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 xml:space="preserve">   </w:t>
      </w:r>
    </w:p>
    <w:p w14:paraId="10690AF0" w14:textId="77777777" w:rsidR="00C5350D" w:rsidRPr="00C5350D" w:rsidRDefault="00C5350D" w:rsidP="00C5350D">
      <w:pPr>
        <w:spacing w:after="0"/>
        <w:rPr>
          <w:sz w:val="16"/>
          <w:szCs w:val="16"/>
        </w:rPr>
      </w:pPr>
    </w:p>
    <w:tbl>
      <w:tblPr>
        <w:tblStyle w:val="Tabellrutenett"/>
        <w:tblW w:w="9923" w:type="dxa"/>
        <w:tblInd w:w="-289" w:type="dxa"/>
        <w:tblLook w:val="04A0" w:firstRow="1" w:lastRow="0" w:firstColumn="1" w:lastColumn="0" w:noHBand="0" w:noVBand="1"/>
      </w:tblPr>
      <w:tblGrid>
        <w:gridCol w:w="1844"/>
        <w:gridCol w:w="8079"/>
      </w:tblGrid>
      <w:tr w:rsidR="00C5350D" w14:paraId="18611926" w14:textId="77777777" w:rsidTr="00C5350D">
        <w:tc>
          <w:tcPr>
            <w:tcW w:w="9923" w:type="dxa"/>
            <w:gridSpan w:val="2"/>
            <w:shd w:val="clear" w:color="auto" w:fill="CCFFCC"/>
          </w:tcPr>
          <w:p w14:paraId="28D54266" w14:textId="77777777" w:rsidR="00C5350D" w:rsidRPr="00C5350D" w:rsidRDefault="00C5350D" w:rsidP="007265DE">
            <w:pPr>
              <w:rPr>
                <w:rFonts w:ascii="Calibri Light" w:hAnsi="Calibri Light"/>
                <w:sz w:val="36"/>
                <w:szCs w:val="36"/>
              </w:rPr>
            </w:pPr>
            <w:r w:rsidRPr="00C5350D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Behandling av sterke syrer og baser</w:t>
            </w:r>
          </w:p>
        </w:tc>
      </w:tr>
      <w:tr w:rsidR="00C5350D" w14:paraId="7F452B16" w14:textId="77777777" w:rsidTr="00C5350D">
        <w:tc>
          <w:tcPr>
            <w:tcW w:w="1844" w:type="dxa"/>
            <w:shd w:val="clear" w:color="auto" w:fill="CCFFCC"/>
          </w:tcPr>
          <w:p w14:paraId="600E9554" w14:textId="77777777" w:rsidR="00C5350D" w:rsidRPr="00C5350D" w:rsidRDefault="00C5350D" w:rsidP="00C5350D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C5350D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Sterke</w:t>
            </w:r>
          </w:p>
          <w:p w14:paraId="2A839F25" w14:textId="77777777" w:rsidR="00C5350D" w:rsidRPr="00C5350D" w:rsidRDefault="00C5350D" w:rsidP="00C5350D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C5350D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syrer og</w:t>
            </w:r>
          </w:p>
          <w:p w14:paraId="167D09F0" w14:textId="77777777" w:rsidR="00C5350D" w:rsidRPr="00C5350D" w:rsidRDefault="00C5350D" w:rsidP="00C5350D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C5350D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baser</w:t>
            </w:r>
          </w:p>
          <w:p w14:paraId="55F2F834" w14:textId="77777777" w:rsidR="00C5350D" w:rsidRPr="00C5350D" w:rsidRDefault="00C5350D" w:rsidP="00C5350D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C5350D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Korrosive</w:t>
            </w:r>
          </w:p>
          <w:p w14:paraId="6528CFAF" w14:textId="77777777" w:rsidR="00C5350D" w:rsidRDefault="00C5350D" w:rsidP="00C5350D">
            <w:r w:rsidRPr="00C5350D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Etsende</w:t>
            </w:r>
          </w:p>
        </w:tc>
        <w:tc>
          <w:tcPr>
            <w:tcW w:w="8079" w:type="dxa"/>
          </w:tcPr>
          <w:p w14:paraId="69B462E2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Benytt alltid vernebriller/ansiktsskjerm,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egnede hansker og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proofErr w:type="spellStart"/>
            <w:r w:rsidRPr="00C5350D">
              <w:rPr>
                <w:rFonts w:ascii="Calibri Light" w:hAnsi="Calibri Light" w:cs="DINPro"/>
                <w:sz w:val="30"/>
                <w:szCs w:val="30"/>
              </w:rPr>
              <w:t>labfrakk</w:t>
            </w:r>
            <w:proofErr w:type="spellEnd"/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 ved arbeid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med slike stoffer.</w:t>
            </w:r>
          </w:p>
          <w:p w14:paraId="48427109" w14:textId="5AF2E382" w:rsidR="00C5350D" w:rsidRPr="00C5350D" w:rsidRDefault="00C5350D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Syre i vann – det går an, vann i syre er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uhyre. Hell syren </w:t>
            </w:r>
            <w:r>
              <w:rPr>
                <w:rFonts w:ascii="Calibri Light" w:hAnsi="Calibri Light" w:cs="DINPro"/>
                <w:sz w:val="30"/>
                <w:szCs w:val="30"/>
              </w:rPr>
              <w:t>l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angsomt ned i vann!</w:t>
            </w:r>
          </w:p>
          <w:p w14:paraId="37F7468E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Beskytt syreflasker mot varme og sol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245A78B9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Pass opp for sprut når en syreflaske åpnes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DD62175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Løft ikke flasker etter halsen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5ACE4D95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• Bruk målesylinder eller </w:t>
            </w:r>
            <w:proofErr w:type="spellStart"/>
            <w:r w:rsidRPr="00C5350D">
              <w:rPr>
                <w:rFonts w:ascii="Calibri Light" w:hAnsi="Calibri Light" w:cs="DINPro"/>
                <w:sz w:val="30"/>
                <w:szCs w:val="30"/>
              </w:rPr>
              <w:t>byrette</w:t>
            </w:r>
            <w:proofErr w:type="spellEnd"/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 ved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utmåling av sterke syrer og </w:t>
            </w:r>
            <w:r>
              <w:rPr>
                <w:rFonts w:ascii="Calibri Light" w:hAnsi="Calibri Light" w:cs="DINPro"/>
                <w:sz w:val="30"/>
                <w:szCs w:val="30"/>
              </w:rPr>
              <w:t>f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arlige væsker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783434B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Oppbevares i kjemikalieskap med avtrekk.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Flaskene bør </w:t>
            </w:r>
            <w:r>
              <w:rPr>
                <w:rFonts w:ascii="Calibri Light" w:hAnsi="Calibri Light" w:cs="DINPro"/>
                <w:sz w:val="30"/>
                <w:szCs w:val="30"/>
              </w:rPr>
              <w:t>p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lasseres i plastbakker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41B958E1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Sett ikke side om side flasker med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innehold som kan reagere </w:t>
            </w:r>
            <w:r>
              <w:rPr>
                <w:rFonts w:ascii="Calibri Light" w:hAnsi="Calibri Light" w:cs="DINPro"/>
                <w:sz w:val="30"/>
                <w:szCs w:val="30"/>
              </w:rPr>
              <w:t>k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raftig med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hverandre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7E939842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 w:after="6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Flasker som inneholder stoffer som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har høyt damptrykk ved </w:t>
            </w:r>
            <w:r>
              <w:rPr>
                <w:rFonts w:ascii="Calibri Light" w:hAnsi="Calibri Light" w:cs="DINPro"/>
                <w:sz w:val="30"/>
                <w:szCs w:val="30"/>
              </w:rPr>
              <w:t>r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omtemperatur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– som dietyleter, aceton,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alkohol, </w:t>
            </w:r>
            <w:proofErr w:type="spellStart"/>
            <w:r w:rsidRPr="00C5350D">
              <w:rPr>
                <w:rFonts w:ascii="Calibri Light" w:hAnsi="Calibri Light" w:cs="DINPro"/>
                <w:sz w:val="30"/>
                <w:szCs w:val="30"/>
              </w:rPr>
              <w:t>petroleter</w:t>
            </w:r>
            <w:proofErr w:type="spellEnd"/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, </w:t>
            </w:r>
            <w:r>
              <w:rPr>
                <w:rFonts w:ascii="Calibri Light" w:hAnsi="Calibri Light" w:cs="DINPro"/>
                <w:sz w:val="30"/>
                <w:szCs w:val="30"/>
              </w:rPr>
              <w:t>b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enzen, brom,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salpetersyre, saltsyre – skal aldri fylles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helt opp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</w:tc>
      </w:tr>
      <w:tr w:rsidR="00DB6A5A" w14:paraId="6DF9B30C" w14:textId="77777777" w:rsidTr="00BF1C72">
        <w:tc>
          <w:tcPr>
            <w:tcW w:w="9923" w:type="dxa"/>
            <w:gridSpan w:val="2"/>
            <w:shd w:val="clear" w:color="auto" w:fill="CCFFCC"/>
          </w:tcPr>
          <w:p w14:paraId="1B92E8CD" w14:textId="77777777" w:rsidR="00DB6A5A" w:rsidRPr="00DB6A5A" w:rsidRDefault="00DB6A5A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6"/>
                <w:szCs w:val="36"/>
              </w:rPr>
            </w:pPr>
            <w:r w:rsidRPr="00DB6A5A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Behandling av brennbare gasser</w:t>
            </w:r>
          </w:p>
        </w:tc>
      </w:tr>
      <w:tr w:rsidR="00DB6A5A" w14:paraId="65776206" w14:textId="77777777" w:rsidTr="00C5350D">
        <w:tc>
          <w:tcPr>
            <w:tcW w:w="1844" w:type="dxa"/>
            <w:shd w:val="clear" w:color="auto" w:fill="CCFFCC"/>
          </w:tcPr>
          <w:p w14:paraId="1F56C481" w14:textId="77777777" w:rsidR="00DB6A5A" w:rsidRPr="00DB6A5A" w:rsidRDefault="00DB6A5A" w:rsidP="00DB6A5A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DB6A5A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Brennbare</w:t>
            </w:r>
          </w:p>
          <w:p w14:paraId="5EBD4721" w14:textId="77777777" w:rsidR="00DB6A5A" w:rsidRPr="00C5350D" w:rsidRDefault="00DB6A5A" w:rsidP="00DB6A5A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DB6A5A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gasser</w:t>
            </w:r>
          </w:p>
        </w:tc>
        <w:tc>
          <w:tcPr>
            <w:tcW w:w="8079" w:type="dxa"/>
          </w:tcPr>
          <w:p w14:paraId="1E5E94A8" w14:textId="77777777" w:rsidR="00DB6A5A" w:rsidRDefault="00DB6A5A" w:rsidP="00DB6A5A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DB6A5A">
              <w:rPr>
                <w:rFonts w:ascii="Calibri Light" w:hAnsi="Calibri Light" w:cs="DINPro"/>
                <w:sz w:val="30"/>
                <w:szCs w:val="30"/>
              </w:rPr>
              <w:t>• Hydrogen, propan, acetylen, metan,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DB6A5A">
              <w:rPr>
                <w:rFonts w:ascii="Calibri Light" w:hAnsi="Calibri Light" w:cs="DINPro"/>
                <w:sz w:val="30"/>
                <w:szCs w:val="30"/>
              </w:rPr>
              <w:t xml:space="preserve">propylen, ammoniakk og </w:t>
            </w:r>
            <w:r>
              <w:rPr>
                <w:rFonts w:ascii="Calibri Light" w:hAnsi="Calibri Light" w:cs="DINPro"/>
                <w:sz w:val="30"/>
                <w:szCs w:val="30"/>
              </w:rPr>
              <w:t>b</w:t>
            </w:r>
            <w:r w:rsidRPr="00DB6A5A">
              <w:rPr>
                <w:rFonts w:ascii="Calibri Light" w:hAnsi="Calibri Light" w:cs="DINPro"/>
                <w:sz w:val="30"/>
                <w:szCs w:val="30"/>
              </w:rPr>
              <w:t>utan kan danne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DB6A5A">
              <w:rPr>
                <w:rFonts w:ascii="Calibri Light" w:hAnsi="Calibri Light" w:cs="DINPro"/>
                <w:sz w:val="30"/>
                <w:szCs w:val="30"/>
              </w:rPr>
              <w:t>eksplosive blandinger med luft.</w:t>
            </w:r>
          </w:p>
          <w:p w14:paraId="2D79B870" w14:textId="77777777" w:rsidR="00DB6A5A" w:rsidRPr="00DB6A5A" w:rsidRDefault="00DB6A5A" w:rsidP="00DB6A5A">
            <w:pPr>
              <w:autoSpaceDE w:val="0"/>
              <w:autoSpaceDN w:val="0"/>
              <w:adjustRightInd w:val="0"/>
              <w:spacing w:after="60"/>
              <w:ind w:left="179"/>
              <w:rPr>
                <w:rFonts w:ascii="Calibri Light" w:hAnsi="Calibri Light" w:cs="DINPro"/>
                <w:sz w:val="30"/>
                <w:szCs w:val="30"/>
              </w:rPr>
            </w:pPr>
            <w:r w:rsidRPr="00DB6A5A">
              <w:rPr>
                <w:rFonts w:ascii="Calibri Light" w:hAnsi="Calibri Light" w:cs="DINPro"/>
                <w:sz w:val="30"/>
                <w:szCs w:val="30"/>
              </w:rPr>
              <w:t>Krever spesiell aktsomhet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1A57E80" w14:textId="77777777" w:rsidR="00DB6A5A" w:rsidRPr="00DB6A5A" w:rsidRDefault="00DB6A5A" w:rsidP="00DB6A5A">
            <w:pPr>
              <w:autoSpaceDE w:val="0"/>
              <w:autoSpaceDN w:val="0"/>
              <w:adjustRightInd w:val="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DB6A5A">
              <w:rPr>
                <w:rFonts w:ascii="Calibri Light" w:hAnsi="Calibri Light" w:cs="DINPro"/>
                <w:sz w:val="30"/>
                <w:szCs w:val="30"/>
              </w:rPr>
              <w:t>• Kun tillatt brukt i rom med god ventilasjon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4F2B7DD" w14:textId="63996920" w:rsidR="00DB6A5A" w:rsidRPr="00DB6A5A" w:rsidRDefault="00DB6A5A" w:rsidP="00DB6A5A">
            <w:pPr>
              <w:autoSpaceDE w:val="0"/>
              <w:autoSpaceDN w:val="0"/>
              <w:adjustRightInd w:val="0"/>
              <w:spacing w:before="60" w:after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DB6A5A">
              <w:rPr>
                <w:rFonts w:ascii="Calibri Light" w:hAnsi="Calibri Light" w:cs="DINPro"/>
                <w:sz w:val="30"/>
                <w:szCs w:val="30"/>
              </w:rPr>
              <w:t>• I rom hvor gassalarm er utløst, skal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="00EC72D1">
              <w:rPr>
                <w:rFonts w:ascii="Calibri Light" w:hAnsi="Calibri Light" w:cs="DINPro"/>
                <w:sz w:val="30"/>
                <w:szCs w:val="30"/>
              </w:rPr>
              <w:t>HMS-kontakt</w:t>
            </w:r>
            <w:r w:rsidRPr="00DB6A5A">
              <w:rPr>
                <w:rFonts w:ascii="Calibri Light" w:hAnsi="Calibri Light" w:cs="DINPro"/>
                <w:sz w:val="30"/>
                <w:szCs w:val="30"/>
              </w:rPr>
              <w:t xml:space="preserve"> kontaktes </w:t>
            </w:r>
            <w:r>
              <w:rPr>
                <w:rFonts w:ascii="Calibri Light" w:hAnsi="Calibri Light" w:cs="DINPro"/>
                <w:sz w:val="30"/>
                <w:szCs w:val="30"/>
              </w:rPr>
              <w:t>s</w:t>
            </w:r>
            <w:r w:rsidRPr="00DB6A5A">
              <w:rPr>
                <w:rFonts w:ascii="Calibri Light" w:hAnsi="Calibri Light" w:cs="DINPro"/>
                <w:sz w:val="30"/>
                <w:szCs w:val="30"/>
              </w:rPr>
              <w:t>traks.</w:t>
            </w:r>
          </w:p>
          <w:p w14:paraId="5E845813" w14:textId="77777777" w:rsidR="00DB6A5A" w:rsidRPr="00DB6A5A" w:rsidRDefault="00DB6A5A" w:rsidP="00DB6A5A">
            <w:pPr>
              <w:autoSpaceDE w:val="0"/>
              <w:autoSpaceDN w:val="0"/>
              <w:adjustRightInd w:val="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DB6A5A">
              <w:rPr>
                <w:rFonts w:ascii="Calibri Light" w:hAnsi="Calibri Light" w:cs="DINPro"/>
                <w:sz w:val="30"/>
                <w:szCs w:val="30"/>
              </w:rPr>
              <w:t>Følg lokale rutiner som er hengt opp</w:t>
            </w:r>
          </w:p>
          <w:p w14:paraId="58663E78" w14:textId="5E380708" w:rsidR="00DB6A5A" w:rsidRPr="00DB6A5A" w:rsidRDefault="00DB6A5A" w:rsidP="00DB6A5A">
            <w:pPr>
              <w:autoSpaceDE w:val="0"/>
              <w:autoSpaceDN w:val="0"/>
              <w:adjustRightInd w:val="0"/>
              <w:spacing w:before="60" w:after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</w:p>
        </w:tc>
      </w:tr>
    </w:tbl>
    <w:p w14:paraId="2FF8779E" w14:textId="267297F9" w:rsidR="007265DE" w:rsidRDefault="007265DE" w:rsidP="007265DE"/>
    <w:p w14:paraId="153CEBAC" w14:textId="5D29F282" w:rsidR="000D3051" w:rsidRDefault="000D3051" w:rsidP="007265DE"/>
    <w:p w14:paraId="2D495AF1" w14:textId="77777777" w:rsidR="000D3051" w:rsidRDefault="000D3051" w:rsidP="007265DE"/>
    <w:tbl>
      <w:tblPr>
        <w:tblStyle w:val="Tabellrutenett"/>
        <w:tblW w:w="0" w:type="auto"/>
        <w:tblInd w:w="-289" w:type="dxa"/>
        <w:tblLook w:val="04A0" w:firstRow="1" w:lastRow="0" w:firstColumn="1" w:lastColumn="0" w:noHBand="0" w:noVBand="1"/>
      </w:tblPr>
      <w:tblGrid>
        <w:gridCol w:w="1844"/>
        <w:gridCol w:w="2835"/>
        <w:gridCol w:w="5239"/>
      </w:tblGrid>
      <w:tr w:rsidR="000B4A43" w14:paraId="43A94E9D" w14:textId="77777777" w:rsidTr="000B4A43">
        <w:tc>
          <w:tcPr>
            <w:tcW w:w="9918" w:type="dxa"/>
            <w:gridSpan w:val="3"/>
            <w:shd w:val="clear" w:color="auto" w:fill="CCFFCC"/>
          </w:tcPr>
          <w:p w14:paraId="6A11B067" w14:textId="77777777" w:rsidR="000B4A43" w:rsidRPr="000B4A43" w:rsidRDefault="000B4A43" w:rsidP="007265DE">
            <w:pPr>
              <w:rPr>
                <w:rFonts w:ascii="Calibri Light" w:hAnsi="Calibri Light"/>
                <w:sz w:val="36"/>
                <w:szCs w:val="36"/>
              </w:rPr>
            </w:pPr>
            <w:r w:rsidRPr="000B4A43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lastRenderedPageBreak/>
              <w:t>Behandling av brennbare og eksplosive kjemikalier</w:t>
            </w:r>
          </w:p>
        </w:tc>
      </w:tr>
      <w:tr w:rsidR="000B4A43" w14:paraId="4DD55FBE" w14:textId="77777777" w:rsidTr="00BF1C72">
        <w:trPr>
          <w:trHeight w:val="156"/>
        </w:trPr>
        <w:tc>
          <w:tcPr>
            <w:tcW w:w="1844" w:type="dxa"/>
            <w:vMerge w:val="restart"/>
            <w:shd w:val="clear" w:color="auto" w:fill="CCFFCC"/>
          </w:tcPr>
          <w:p w14:paraId="5139A5CA" w14:textId="77777777" w:rsidR="000B4A43" w:rsidRPr="000B4A43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0B4A43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V</w:t>
            </w:r>
            <w:r w:rsidR="00A23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æ</w:t>
            </w:r>
            <w:r w:rsidRPr="000B4A43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r</w:t>
            </w:r>
          </w:p>
          <w:p w14:paraId="2B9A1E89" w14:textId="77777777" w:rsidR="000B4A43" w:rsidRPr="000B4A43" w:rsidRDefault="000B4A43" w:rsidP="000B4A43">
            <w:pPr>
              <w:rPr>
                <w:rFonts w:ascii="Calibri Light" w:hAnsi="Calibri Light"/>
                <w:sz w:val="32"/>
                <w:szCs w:val="32"/>
              </w:rPr>
            </w:pPr>
            <w:r w:rsidRPr="000B4A43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aktsom!</w:t>
            </w:r>
          </w:p>
        </w:tc>
        <w:tc>
          <w:tcPr>
            <w:tcW w:w="8074" w:type="dxa"/>
            <w:gridSpan w:val="2"/>
          </w:tcPr>
          <w:p w14:paraId="529233AD" w14:textId="77777777" w:rsidR="000B4A43" w:rsidRPr="000B4A43" w:rsidRDefault="000B4A43" w:rsidP="007265DE">
            <w:pPr>
              <w:rPr>
                <w:rFonts w:ascii="Calibri Light" w:hAnsi="Calibri Light"/>
                <w:sz w:val="32"/>
                <w:szCs w:val="32"/>
              </w:rPr>
            </w:pPr>
            <w:r w:rsidRPr="000B4A43">
              <w:rPr>
                <w:rFonts w:ascii="Calibri Light" w:hAnsi="Calibri Light" w:cs="DINPro"/>
                <w:sz w:val="32"/>
                <w:szCs w:val="32"/>
              </w:rPr>
              <w:t>Inndeles i følgende fareklasser</w:t>
            </w:r>
          </w:p>
        </w:tc>
      </w:tr>
      <w:tr w:rsidR="000B4A43" w14:paraId="49254B50" w14:textId="77777777" w:rsidTr="00A23222">
        <w:trPr>
          <w:trHeight w:val="156"/>
        </w:trPr>
        <w:tc>
          <w:tcPr>
            <w:tcW w:w="1844" w:type="dxa"/>
            <w:vMerge/>
            <w:shd w:val="clear" w:color="auto" w:fill="CCFFCC"/>
          </w:tcPr>
          <w:p w14:paraId="0DC6EB72" w14:textId="77777777" w:rsidR="000B4A43" w:rsidRPr="000B4A43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14:paraId="23432BB7" w14:textId="77777777" w:rsidR="000B4A43" w:rsidRPr="00A23222" w:rsidRDefault="000B4A43" w:rsidP="007265DE">
            <w:pPr>
              <w:rPr>
                <w:rFonts w:ascii="Calibri Light" w:hAnsi="Calibri Light"/>
                <w:sz w:val="32"/>
                <w:szCs w:val="32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Brannfarlig vaske</w:t>
            </w:r>
          </w:p>
        </w:tc>
        <w:tc>
          <w:tcPr>
            <w:tcW w:w="5239" w:type="dxa"/>
            <w:shd w:val="clear" w:color="auto" w:fill="FFFFCC"/>
          </w:tcPr>
          <w:p w14:paraId="62F0C0E7" w14:textId="77777777" w:rsidR="000B4A43" w:rsidRPr="00A23222" w:rsidRDefault="000B4A43" w:rsidP="007265DE">
            <w:pPr>
              <w:rPr>
                <w:rFonts w:ascii="Calibri Light" w:hAnsi="Calibri Light"/>
                <w:sz w:val="32"/>
                <w:szCs w:val="32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Definisjon</w:t>
            </w:r>
          </w:p>
        </w:tc>
      </w:tr>
      <w:tr w:rsidR="000B4A43" w14:paraId="19B50282" w14:textId="77777777" w:rsidTr="00A23222">
        <w:trPr>
          <w:trHeight w:val="156"/>
        </w:trPr>
        <w:tc>
          <w:tcPr>
            <w:tcW w:w="1844" w:type="dxa"/>
            <w:vMerge/>
            <w:shd w:val="clear" w:color="auto" w:fill="CCFFCC"/>
          </w:tcPr>
          <w:p w14:paraId="36C71D65" w14:textId="77777777" w:rsidR="000B4A43" w:rsidRPr="000B4A43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14:paraId="0FBF83A9" w14:textId="77777777" w:rsidR="000B4A43" w:rsidRPr="00A23222" w:rsidRDefault="000B4A43" w:rsidP="007265DE">
            <w:pPr>
              <w:rPr>
                <w:rFonts w:ascii="Calibri Light" w:hAnsi="Calibri Light"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Kategori 1</w:t>
            </w:r>
          </w:p>
        </w:tc>
        <w:tc>
          <w:tcPr>
            <w:tcW w:w="5239" w:type="dxa"/>
            <w:shd w:val="clear" w:color="auto" w:fill="FFFFCC"/>
          </w:tcPr>
          <w:p w14:paraId="412AA750" w14:textId="77777777" w:rsidR="000B4A43" w:rsidRPr="00A23222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Flammepunkt &lt; 23°C og</w:t>
            </w:r>
          </w:p>
          <w:p w14:paraId="1C617564" w14:textId="77777777" w:rsidR="000B4A43" w:rsidRPr="00A23222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kokepunkt 35°C, tilsvarende</w:t>
            </w:r>
          </w:p>
          <w:p w14:paraId="61E1422F" w14:textId="77777777" w:rsidR="000B4A43" w:rsidRPr="00A23222" w:rsidRDefault="000B4A43" w:rsidP="000B4A43">
            <w:pPr>
              <w:rPr>
                <w:rFonts w:ascii="Calibri Light" w:hAnsi="Calibri Light"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GHS kategori 1</w:t>
            </w:r>
          </w:p>
        </w:tc>
      </w:tr>
      <w:tr w:rsidR="000B4A43" w14:paraId="4AB33648" w14:textId="77777777" w:rsidTr="00A23222">
        <w:trPr>
          <w:trHeight w:val="156"/>
        </w:trPr>
        <w:tc>
          <w:tcPr>
            <w:tcW w:w="1844" w:type="dxa"/>
            <w:vMerge/>
            <w:shd w:val="clear" w:color="auto" w:fill="CCFFCC"/>
          </w:tcPr>
          <w:p w14:paraId="502DEB40" w14:textId="77777777" w:rsidR="000B4A43" w:rsidRPr="000B4A43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14:paraId="0CA6CEAB" w14:textId="77777777" w:rsidR="000B4A43" w:rsidRPr="00A23222" w:rsidRDefault="000B4A43" w:rsidP="007265DE">
            <w:pPr>
              <w:rPr>
                <w:rFonts w:ascii="Calibri Light" w:hAnsi="Calibri Light"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Kategori 2</w:t>
            </w:r>
          </w:p>
        </w:tc>
        <w:tc>
          <w:tcPr>
            <w:tcW w:w="5239" w:type="dxa"/>
            <w:shd w:val="clear" w:color="auto" w:fill="FFFFCC"/>
          </w:tcPr>
          <w:p w14:paraId="7653367B" w14:textId="77777777" w:rsidR="000B4A43" w:rsidRPr="00A23222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Flammepunkt &lt; 23°C og</w:t>
            </w:r>
          </w:p>
          <w:p w14:paraId="715E0E02" w14:textId="77777777" w:rsidR="000B4A43" w:rsidRPr="00A23222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kokepunkt &gt;35°C, tilsvarende</w:t>
            </w:r>
          </w:p>
          <w:p w14:paraId="404C5059" w14:textId="77777777" w:rsidR="000B4A43" w:rsidRPr="00A23222" w:rsidRDefault="000B4A43" w:rsidP="000B4A43">
            <w:pPr>
              <w:rPr>
                <w:rFonts w:ascii="Calibri Light" w:hAnsi="Calibri Light"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GHS kategori 2</w:t>
            </w:r>
          </w:p>
        </w:tc>
      </w:tr>
      <w:tr w:rsidR="000B4A43" w14:paraId="1D9C2E17" w14:textId="77777777" w:rsidTr="00A23222">
        <w:trPr>
          <w:trHeight w:val="156"/>
        </w:trPr>
        <w:tc>
          <w:tcPr>
            <w:tcW w:w="1844" w:type="dxa"/>
            <w:vMerge/>
            <w:shd w:val="clear" w:color="auto" w:fill="CCFFCC"/>
          </w:tcPr>
          <w:p w14:paraId="58363ABA" w14:textId="77777777" w:rsidR="000B4A43" w:rsidRPr="000B4A43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14:paraId="3377D1DB" w14:textId="77777777" w:rsidR="000B4A43" w:rsidRPr="00A23222" w:rsidRDefault="000B4A43" w:rsidP="007265DE">
            <w:pPr>
              <w:rPr>
                <w:rFonts w:ascii="Calibri Light" w:hAnsi="Calibri Light"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Kategori 3</w:t>
            </w:r>
          </w:p>
        </w:tc>
        <w:tc>
          <w:tcPr>
            <w:tcW w:w="5239" w:type="dxa"/>
            <w:shd w:val="clear" w:color="auto" w:fill="FFFFCC"/>
          </w:tcPr>
          <w:p w14:paraId="16BA81B2" w14:textId="77777777" w:rsidR="000B4A43" w:rsidRPr="00A23222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Flammepunkt ≥23°C og ≤60°C,</w:t>
            </w:r>
          </w:p>
          <w:p w14:paraId="0C0E59EA" w14:textId="77777777" w:rsidR="000B4A43" w:rsidRPr="00A23222" w:rsidRDefault="000B4A43" w:rsidP="000B4A43">
            <w:pPr>
              <w:rPr>
                <w:rFonts w:ascii="Calibri Light" w:hAnsi="Calibri Light"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tilsvarende GHS kategori 3</w:t>
            </w:r>
          </w:p>
        </w:tc>
      </w:tr>
      <w:tr w:rsidR="000B4A43" w14:paraId="0FA30F63" w14:textId="77777777" w:rsidTr="000B4A43">
        <w:tc>
          <w:tcPr>
            <w:tcW w:w="1844" w:type="dxa"/>
            <w:shd w:val="clear" w:color="auto" w:fill="CCFFCC"/>
          </w:tcPr>
          <w:p w14:paraId="0BA0F828" w14:textId="77777777" w:rsidR="000B4A43" w:rsidRPr="000B4A43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0B4A43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V</w:t>
            </w:r>
            <w:r w:rsidR="00A23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æ</w:t>
            </w:r>
            <w:r w:rsidRPr="000B4A43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r</w:t>
            </w:r>
          </w:p>
          <w:p w14:paraId="395CDB2B" w14:textId="77777777" w:rsidR="000B4A43" w:rsidRPr="000B4A43" w:rsidRDefault="000B4A43" w:rsidP="000B4A43">
            <w:pPr>
              <w:rPr>
                <w:rFonts w:ascii="Calibri Light" w:hAnsi="Calibri Light"/>
                <w:sz w:val="32"/>
                <w:szCs w:val="32"/>
              </w:rPr>
            </w:pPr>
            <w:r w:rsidRPr="000B4A43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aktsom!</w:t>
            </w:r>
          </w:p>
        </w:tc>
        <w:tc>
          <w:tcPr>
            <w:tcW w:w="8074" w:type="dxa"/>
            <w:gridSpan w:val="2"/>
          </w:tcPr>
          <w:p w14:paraId="3A50C2C9" w14:textId="77777777" w:rsidR="00A23222" w:rsidRPr="00A23222" w:rsidRDefault="00A23222" w:rsidP="00A23222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23222">
              <w:rPr>
                <w:rFonts w:ascii="Calibri Light" w:hAnsi="Calibri Light" w:cs="DINPro"/>
                <w:sz w:val="30"/>
                <w:szCs w:val="30"/>
              </w:rPr>
              <w:t>• Bruk aldri brennbare væsker nær åpen flamme. Arbeid i avtrekksskap når du anvender væsker med lavt flammepunkt.</w:t>
            </w:r>
          </w:p>
          <w:p w14:paraId="474D5B68" w14:textId="77777777" w:rsidR="00A23222" w:rsidRPr="00A23222" w:rsidRDefault="00A23222" w:rsidP="00A23222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23222">
              <w:rPr>
                <w:rFonts w:ascii="Calibri Light" w:hAnsi="Calibri Light" w:cs="DINPro"/>
                <w:sz w:val="30"/>
                <w:szCs w:val="30"/>
              </w:rPr>
              <w:t>• Destiller aldri brennbare væsker over åpen flamme. Bruk dampbad, vannbad, elektrisk plate eller spesiell elektrisk varmekappe.</w:t>
            </w:r>
          </w:p>
          <w:p w14:paraId="7DB87C12" w14:textId="77777777" w:rsidR="00A23222" w:rsidRPr="00A23222" w:rsidRDefault="00A23222" w:rsidP="00A23222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23222">
              <w:rPr>
                <w:rFonts w:ascii="Calibri Light" w:hAnsi="Calibri Light" w:cs="DINPro"/>
                <w:sz w:val="30"/>
                <w:szCs w:val="30"/>
              </w:rPr>
              <w:t>• Foreta et prøveeksperiment med små stoffmengder på forhånd.</w:t>
            </w:r>
          </w:p>
          <w:p w14:paraId="297CAFD5" w14:textId="77777777" w:rsidR="00A23222" w:rsidRPr="00A23222" w:rsidRDefault="00A23222" w:rsidP="00A23222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23222">
              <w:rPr>
                <w:rFonts w:ascii="Calibri Light" w:hAnsi="Calibri Light" w:cs="DINPro"/>
                <w:sz w:val="30"/>
                <w:szCs w:val="30"/>
              </w:rPr>
              <w:t>• Mange organiske kjemikalier, hvorav dietyleter er det mest kjente, kan i ulik grad danne eksplosive peroksider. For slike stoffer skal det holdes full kontroll på bruks- og lagringshistorikk. Peroksiddannende kjemikalier eldre enn 1 år eller med ukjent historikk skal behandles med stor varsomhet. Ved tvil skal beholderen ikke åpnes, men leveres direkte til avhending.</w:t>
            </w:r>
          </w:p>
          <w:p w14:paraId="4E9E45D0" w14:textId="5B3C2883" w:rsidR="00A23222" w:rsidRPr="00A23222" w:rsidRDefault="00A23222" w:rsidP="00A23222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23222">
              <w:rPr>
                <w:rFonts w:ascii="Calibri Light" w:hAnsi="Calibri Light" w:cs="DINPro"/>
                <w:sz w:val="30"/>
                <w:szCs w:val="30"/>
              </w:rPr>
              <w:t>• Sterk sol på flasker kan forårsake brann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23222">
              <w:rPr>
                <w:rFonts w:ascii="Calibri Light" w:hAnsi="Calibri Light" w:cs="DINPro"/>
                <w:sz w:val="30"/>
                <w:szCs w:val="30"/>
              </w:rPr>
              <w:t xml:space="preserve">(linseeffekt av glasset) - blend </w:t>
            </w:r>
            <w:r w:rsidR="007B76BF" w:rsidRPr="00A23222">
              <w:rPr>
                <w:rFonts w:ascii="Calibri Light" w:hAnsi="Calibri Light" w:cs="DINPro"/>
                <w:sz w:val="30"/>
                <w:szCs w:val="30"/>
              </w:rPr>
              <w:t>av!</w:t>
            </w:r>
          </w:p>
          <w:p w14:paraId="28E90CF6" w14:textId="77777777" w:rsidR="00A23222" w:rsidRPr="00A23222" w:rsidRDefault="00A23222" w:rsidP="00A23222">
            <w:pPr>
              <w:autoSpaceDE w:val="0"/>
              <w:autoSpaceDN w:val="0"/>
              <w:adjustRightInd w:val="0"/>
              <w:spacing w:before="60" w:after="6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  <w:r w:rsidRPr="00A23222">
              <w:rPr>
                <w:rFonts w:ascii="Calibri Light" w:hAnsi="Calibri Light" w:cs="DINPro"/>
                <w:sz w:val="30"/>
                <w:szCs w:val="30"/>
              </w:rPr>
              <w:t>• Destillasjonsflasker bør ikke fylles til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23222">
              <w:rPr>
                <w:rFonts w:ascii="Calibri Light" w:hAnsi="Calibri Light" w:cs="DINPro"/>
                <w:sz w:val="30"/>
                <w:szCs w:val="30"/>
              </w:rPr>
              <w:t>mer enn 1/3 og skal etterfylles ved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23222">
              <w:rPr>
                <w:rFonts w:ascii="Calibri Light" w:hAnsi="Calibri Light" w:cs="DINPro"/>
                <w:sz w:val="30"/>
                <w:szCs w:val="30"/>
              </w:rPr>
              <w:t>romtemperatur. «Kokestein» bør tilsettes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23222">
              <w:rPr>
                <w:rFonts w:ascii="Calibri Light" w:hAnsi="Calibri Light" w:cs="DINPro"/>
                <w:sz w:val="30"/>
                <w:szCs w:val="30"/>
              </w:rPr>
              <w:t>væsken før oppvarming, alternativt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23222">
              <w:rPr>
                <w:rFonts w:ascii="Calibri Light" w:hAnsi="Calibri Light" w:cs="DINPro"/>
                <w:sz w:val="30"/>
                <w:szCs w:val="30"/>
              </w:rPr>
              <w:t>benyttes røring med magnetrører. Varm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23222">
              <w:rPr>
                <w:rFonts w:ascii="Calibri Light" w:hAnsi="Calibri Light" w:cs="DINPro"/>
                <w:sz w:val="30"/>
                <w:szCs w:val="30"/>
              </w:rPr>
              <w:t>aldri opp for hurtig og unngå lokal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23222">
              <w:rPr>
                <w:rFonts w:ascii="Calibri Light" w:hAnsi="Calibri Light" w:cs="DINPro"/>
                <w:sz w:val="30"/>
                <w:szCs w:val="30"/>
              </w:rPr>
              <w:t>overoppvarming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</w:tc>
      </w:tr>
    </w:tbl>
    <w:p w14:paraId="7D921085" w14:textId="723290BC" w:rsidR="00DB6A5A" w:rsidRDefault="00DB6A5A" w:rsidP="007265DE"/>
    <w:p w14:paraId="18E77D8D" w14:textId="77777777" w:rsidR="000D3051" w:rsidRDefault="000D3051" w:rsidP="007265DE"/>
    <w:tbl>
      <w:tblPr>
        <w:tblStyle w:val="Tabellrutenett"/>
        <w:tblW w:w="0" w:type="auto"/>
        <w:tblInd w:w="-289" w:type="dxa"/>
        <w:tblLook w:val="04A0" w:firstRow="1" w:lastRow="0" w:firstColumn="1" w:lastColumn="0" w:noHBand="0" w:noVBand="1"/>
      </w:tblPr>
      <w:tblGrid>
        <w:gridCol w:w="1849"/>
        <w:gridCol w:w="8069"/>
      </w:tblGrid>
      <w:tr w:rsidR="0088457C" w14:paraId="33D90972" w14:textId="77777777" w:rsidTr="00C22F18">
        <w:tc>
          <w:tcPr>
            <w:tcW w:w="9918" w:type="dxa"/>
            <w:gridSpan w:val="2"/>
            <w:shd w:val="clear" w:color="auto" w:fill="CCFFCC"/>
          </w:tcPr>
          <w:p w14:paraId="6790AA10" w14:textId="77777777" w:rsidR="0088457C" w:rsidRPr="0088457C" w:rsidRDefault="0088457C" w:rsidP="007265DE">
            <w:pPr>
              <w:rPr>
                <w:rFonts w:ascii="Calibri Light" w:hAnsi="Calibri Light"/>
                <w:sz w:val="36"/>
                <w:szCs w:val="36"/>
              </w:rPr>
            </w:pPr>
            <w:r w:rsidRPr="0088457C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lastRenderedPageBreak/>
              <w:t>Behandling av v</w:t>
            </w:r>
            <w:r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æ</w:t>
            </w:r>
            <w:r w:rsidRPr="0088457C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sker og gasser p</w:t>
            </w:r>
            <w:r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å</w:t>
            </w:r>
            <w:r w:rsidRPr="0088457C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 xml:space="preserve"> trykkflasker</w:t>
            </w:r>
          </w:p>
        </w:tc>
      </w:tr>
      <w:tr w:rsidR="0088457C" w14:paraId="151F51C0" w14:textId="77777777" w:rsidTr="00C22F18">
        <w:tc>
          <w:tcPr>
            <w:tcW w:w="1849" w:type="dxa"/>
            <w:shd w:val="clear" w:color="auto" w:fill="CCFFCC"/>
          </w:tcPr>
          <w:p w14:paraId="284C27E4" w14:textId="77777777" w:rsidR="0088457C" w:rsidRPr="0088457C" w:rsidRDefault="0088457C" w:rsidP="0088457C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88457C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V</w:t>
            </w:r>
            <w:r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æ</w:t>
            </w:r>
            <w:r w:rsidRPr="0088457C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sker</w:t>
            </w:r>
          </w:p>
          <w:p w14:paraId="0CA328A1" w14:textId="77777777" w:rsidR="0088457C" w:rsidRPr="0088457C" w:rsidRDefault="0088457C" w:rsidP="0088457C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88457C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og gasser</w:t>
            </w:r>
          </w:p>
          <w:p w14:paraId="6A5A50F3" w14:textId="77777777" w:rsidR="0088457C" w:rsidRDefault="0088457C" w:rsidP="0088457C">
            <w:r w:rsidRPr="0088457C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p</w:t>
            </w:r>
            <w:r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å</w:t>
            </w:r>
            <w:r w:rsidRPr="0088457C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 xml:space="preserve"> trykkflasker</w:t>
            </w:r>
          </w:p>
        </w:tc>
        <w:tc>
          <w:tcPr>
            <w:tcW w:w="8069" w:type="dxa"/>
          </w:tcPr>
          <w:p w14:paraId="25E0576A" w14:textId="77777777" w:rsidR="0088457C" w:rsidRPr="0088457C" w:rsidRDefault="0088457C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Skal oppbevares og håndteres i tråd med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lov og forskrift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2A864EE2" w14:textId="77777777" w:rsidR="0088457C" w:rsidRPr="0088457C" w:rsidRDefault="0088457C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Varselskilt skal settes opp på dør til rom hvor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det brukes komprimert gass.</w:t>
            </w:r>
          </w:p>
          <w:p w14:paraId="231E191C" w14:textId="48808A91" w:rsidR="0088457C" w:rsidRPr="0088457C" w:rsidRDefault="0088457C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Gassbeholdere skal sikres forsvarlig til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 xml:space="preserve">benk eller vegg. 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>b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eholderne skal ikke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utsettes for høyere temp. enn 45°C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54B6116D" w14:textId="77777777" w:rsidR="0088457C" w:rsidRPr="0088457C" w:rsidRDefault="0088457C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Flasker med ulike gasser holdes adskilt.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Flasker med oksiderende gasser, inkl.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oksygen og flasker med brannfarlig gass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skal være adskilt med min 5 m. Det er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spesielt viktig at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oksygengass ikke lagres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sammen med brennbare gasser.</w:t>
            </w:r>
          </w:p>
          <w:p w14:paraId="67C75CA9" w14:textId="77777777" w:rsidR="0088457C" w:rsidRPr="0088457C" w:rsidRDefault="0088457C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Bruk korrekt reduksjonsventil med gjenger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 xml:space="preserve">som passer 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>b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eholder. Gassene og ventilene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har bestemte fargekoder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663AA5F8" w14:textId="77777777" w:rsidR="0088457C" w:rsidRPr="0088457C" w:rsidRDefault="0088457C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Oljer eller fett skal ikke komme i berøring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med ventiler eller koblinger for oksygen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72FE0E7B" w14:textId="77777777" w:rsidR="0088457C" w:rsidRPr="0088457C" w:rsidRDefault="0088457C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Gassflaskene skal håndteres varsomt, og ved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transport skal flasketralle med festekjetting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benyttes. Toppventil skal holdes stengt, og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reduksjonsventil skal være frakoblet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177E7A66" w14:textId="77777777" w:rsidR="0088457C" w:rsidRDefault="0088457C" w:rsidP="00F60218">
            <w:pPr>
              <w:autoSpaceDE w:val="0"/>
              <w:autoSpaceDN w:val="0"/>
              <w:adjustRightInd w:val="0"/>
              <w:spacing w:before="40" w:after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Ved transport av kryogene gasser i heis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skal ikke personer kjøre sammen med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gassflaskene uten at dette er risikovurdert.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Flaskene merkes med innhold og forbud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mot å gå inn i heisen.</w:t>
            </w:r>
          </w:p>
          <w:p w14:paraId="6A2A5C51" w14:textId="77777777" w:rsidR="00F60218" w:rsidRPr="00F60218" w:rsidRDefault="00F60218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F60218">
              <w:rPr>
                <w:rFonts w:ascii="Calibri Light" w:hAnsi="Calibri Light" w:cs="DINPro"/>
                <w:sz w:val="30"/>
                <w:szCs w:val="30"/>
              </w:rPr>
              <w:t>• Alt gassrelatert utstyr som koblinger,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ventiler og gassanlegg skal ha rutinemessig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kontroll av kompetent personale.</w:t>
            </w:r>
          </w:p>
          <w:p w14:paraId="6F1AB989" w14:textId="51504F04" w:rsidR="00F60218" w:rsidRPr="00F60218" w:rsidRDefault="00F60218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F60218">
              <w:rPr>
                <w:rFonts w:ascii="Calibri Light" w:hAnsi="Calibri Light" w:cs="DINPro"/>
                <w:sz w:val="30"/>
                <w:szCs w:val="30"/>
              </w:rPr>
              <w:t>• Beholdere som skal fylles med flytende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luft, nitrogen eller oksygen, skal være tørre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og fri for organiske stoff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6F4CA9A3" w14:textId="77777777" w:rsidR="00F60218" w:rsidRPr="00F60218" w:rsidRDefault="00F60218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F60218">
              <w:rPr>
                <w:rFonts w:ascii="Calibri Light" w:hAnsi="Calibri Light" w:cs="DINPro"/>
                <w:sz w:val="30"/>
                <w:szCs w:val="30"/>
              </w:rPr>
              <w:t>• Ved håndtering av kryogene gasser: Viktig med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fullt verneutstyr (hansker, øyevern, klær, fottøy)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6B14CF91" w14:textId="77777777" w:rsidR="00F60218" w:rsidRPr="00F60218" w:rsidRDefault="00F60218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F60218">
              <w:rPr>
                <w:rFonts w:ascii="Calibri Light" w:hAnsi="Calibri Light" w:cs="DINPro"/>
                <w:sz w:val="30"/>
                <w:szCs w:val="30"/>
              </w:rPr>
              <w:t>• Beholdere som ikke er i bruk, lukkes med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løst lokk eller hette slik at overtrykk unngås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186BE989" w14:textId="77777777" w:rsidR="00F60218" w:rsidRPr="00F60218" w:rsidRDefault="00F60218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F60218">
              <w:rPr>
                <w:rFonts w:ascii="Calibri Light" w:hAnsi="Calibri Light" w:cs="DINPro"/>
                <w:sz w:val="30"/>
                <w:szCs w:val="30"/>
              </w:rPr>
              <w:t>• Ved skifte av gassflasker skal koblinger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og ventiler kontrolleres for lekkasjer med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lekkasjesøkespray</w:t>
            </w:r>
          </w:p>
          <w:p w14:paraId="036D85E7" w14:textId="77777777" w:rsidR="00F60218" w:rsidRDefault="00F60218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F60218">
              <w:rPr>
                <w:rFonts w:ascii="Calibri Light" w:hAnsi="Calibri Light" w:cs="DINPro"/>
                <w:sz w:val="30"/>
                <w:szCs w:val="30"/>
              </w:rPr>
              <w:t>• Vær oppmerksom på risiko for oksygenfortrengning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ved bruk av komprimerte eller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kondenserte (</w:t>
            </w:r>
            <w:proofErr w:type="spellStart"/>
            <w:r w:rsidRPr="00F60218">
              <w:rPr>
                <w:rFonts w:ascii="Calibri Light" w:hAnsi="Calibri Light" w:cs="DINPro"/>
                <w:sz w:val="30"/>
                <w:szCs w:val="30"/>
              </w:rPr>
              <w:t>kryo</w:t>
            </w:r>
            <w:proofErr w:type="spellEnd"/>
            <w:r w:rsidRPr="00F60218">
              <w:rPr>
                <w:rFonts w:ascii="Calibri Light" w:hAnsi="Calibri Light" w:cs="DINPro"/>
                <w:sz w:val="30"/>
                <w:szCs w:val="30"/>
              </w:rPr>
              <w:t>-) gasser i små rom.</w:t>
            </w:r>
          </w:p>
          <w:p w14:paraId="47BD5728" w14:textId="77777777" w:rsidR="000D3051" w:rsidRDefault="000D3051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</w:p>
          <w:p w14:paraId="449701C9" w14:textId="77777777" w:rsidR="000D3051" w:rsidRDefault="000D3051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</w:p>
          <w:p w14:paraId="7EEAE9FC" w14:textId="45C57E9C" w:rsidR="000D3051" w:rsidRPr="0088457C" w:rsidRDefault="000D3051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</w:p>
        </w:tc>
      </w:tr>
      <w:tr w:rsidR="00095FC0" w14:paraId="6A79C4EE" w14:textId="77777777" w:rsidTr="00BF1C72">
        <w:tc>
          <w:tcPr>
            <w:tcW w:w="9918" w:type="dxa"/>
            <w:gridSpan w:val="2"/>
            <w:shd w:val="clear" w:color="auto" w:fill="CCFFCC"/>
          </w:tcPr>
          <w:p w14:paraId="3B52970E" w14:textId="77777777" w:rsidR="00095FC0" w:rsidRPr="00354490" w:rsidRDefault="00095FC0" w:rsidP="00ED2145">
            <w:pPr>
              <w:autoSpaceDE w:val="0"/>
              <w:autoSpaceDN w:val="0"/>
              <w:adjustRightInd w:val="0"/>
              <w:spacing w:before="60"/>
              <w:ind w:left="164" w:hanging="164"/>
              <w:rPr>
                <w:rFonts w:ascii="Calibri Light" w:hAnsi="Calibri Light" w:cs="DINPro"/>
                <w:sz w:val="36"/>
                <w:szCs w:val="36"/>
              </w:rPr>
            </w:pPr>
            <w:r w:rsidRPr="00354490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lastRenderedPageBreak/>
              <w:t>Faremomenter kjemikalier og farlige stoffer</w:t>
            </w:r>
          </w:p>
        </w:tc>
      </w:tr>
      <w:tr w:rsidR="00095FC0" w14:paraId="093E86BD" w14:textId="77777777" w:rsidTr="00C22F18">
        <w:tc>
          <w:tcPr>
            <w:tcW w:w="1849" w:type="dxa"/>
            <w:shd w:val="clear" w:color="auto" w:fill="CCFFCC"/>
          </w:tcPr>
          <w:p w14:paraId="5C84DE4A" w14:textId="77777777" w:rsidR="00095FC0" w:rsidRPr="00354490" w:rsidRDefault="00095FC0" w:rsidP="007265DE">
            <w:pPr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354490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Fare</w:t>
            </w:r>
            <w:r w:rsidR="00354490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-</w:t>
            </w:r>
            <w:r w:rsidRPr="00354490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momenter</w:t>
            </w:r>
          </w:p>
        </w:tc>
        <w:tc>
          <w:tcPr>
            <w:tcW w:w="8069" w:type="dxa"/>
          </w:tcPr>
          <w:p w14:paraId="70509213" w14:textId="77777777" w:rsidR="00095FC0" w:rsidRPr="00354490" w:rsidRDefault="00095FC0" w:rsidP="00354490">
            <w:pPr>
              <w:autoSpaceDE w:val="0"/>
              <w:autoSpaceDN w:val="0"/>
              <w:adjustRightInd w:val="0"/>
              <w:spacing w:before="60"/>
              <w:ind w:left="164" w:hanging="164"/>
              <w:rPr>
                <w:rFonts w:ascii="Calibri Light" w:hAnsi="Calibri Light" w:cs="DINPro"/>
                <w:sz w:val="30"/>
                <w:szCs w:val="30"/>
              </w:rPr>
            </w:pPr>
            <w:r w:rsidRPr="00354490">
              <w:rPr>
                <w:rFonts w:ascii="Calibri Light" w:hAnsi="Calibri Light" w:cs="DINPro"/>
                <w:sz w:val="30"/>
                <w:szCs w:val="30"/>
              </w:rPr>
              <w:t>• Materiale som har absorbert en væske, får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samme fare-egenskap som væsken</w:t>
            </w:r>
          </w:p>
          <w:p w14:paraId="5E00D0E5" w14:textId="77777777" w:rsidR="00095FC0" w:rsidRPr="00354490" w:rsidRDefault="00095FC0" w:rsidP="00354490">
            <w:pPr>
              <w:autoSpaceDE w:val="0"/>
              <w:autoSpaceDN w:val="0"/>
              <w:adjustRightInd w:val="0"/>
              <w:spacing w:before="60"/>
              <w:ind w:left="164" w:hanging="164"/>
              <w:rPr>
                <w:rFonts w:ascii="Calibri Light" w:hAnsi="Calibri Light" w:cs="DINPro"/>
                <w:sz w:val="30"/>
                <w:szCs w:val="30"/>
              </w:rPr>
            </w:pPr>
            <w:r w:rsidRPr="00354490">
              <w:rPr>
                <w:rFonts w:ascii="Calibri Light" w:hAnsi="Calibri Light" w:cs="DINPro"/>
                <w:sz w:val="30"/>
                <w:szCs w:val="30"/>
              </w:rPr>
              <w:t>• Ved absorpsjon av flyktige, ikke</w:t>
            </w:r>
            <w:r w:rsidRPr="00354490">
              <w:rPr>
                <w:rFonts w:ascii="MS Gothic" w:eastAsia="MS Gothic" w:hAnsi="MS Gothic" w:cs="MS Gothic" w:hint="eastAsia"/>
                <w:sz w:val="30"/>
                <w:szCs w:val="30"/>
              </w:rPr>
              <w:t>‑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reaktive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væsker, skal brukt absorpsjonsmiddel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straks pakkes i plast så ikke væsken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fordamper. Avhendes i henhold til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gjeldende rutiner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605AD3E8" w14:textId="77777777" w:rsidR="00095FC0" w:rsidRPr="00354490" w:rsidRDefault="00095FC0" w:rsidP="00354490">
            <w:pPr>
              <w:autoSpaceDE w:val="0"/>
              <w:autoSpaceDN w:val="0"/>
              <w:adjustRightInd w:val="0"/>
              <w:spacing w:before="60"/>
              <w:ind w:left="164" w:hanging="164"/>
              <w:rPr>
                <w:rFonts w:ascii="Calibri Light" w:hAnsi="Calibri Light" w:cs="DINPro"/>
                <w:sz w:val="30"/>
                <w:szCs w:val="30"/>
              </w:rPr>
            </w:pPr>
            <w:r w:rsidRPr="00354490">
              <w:rPr>
                <w:rFonts w:ascii="Calibri Light" w:hAnsi="Calibri Light" w:cs="DINPro"/>
                <w:sz w:val="30"/>
                <w:szCs w:val="30"/>
              </w:rPr>
              <w:t>• Absorberte, reaktive væsker må behandles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som de rene væsker og avhendes etter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gjeldende rutiner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178048A5" w14:textId="77777777" w:rsidR="00095FC0" w:rsidRPr="00354490" w:rsidRDefault="00095FC0" w:rsidP="00354490">
            <w:pPr>
              <w:autoSpaceDE w:val="0"/>
              <w:autoSpaceDN w:val="0"/>
              <w:adjustRightInd w:val="0"/>
              <w:spacing w:before="60"/>
              <w:ind w:left="164" w:hanging="164"/>
              <w:rPr>
                <w:rFonts w:ascii="Calibri Light" w:hAnsi="Calibri Light" w:cs="DINPro"/>
                <w:sz w:val="30"/>
                <w:szCs w:val="30"/>
              </w:rPr>
            </w:pPr>
            <w:r w:rsidRPr="00354490">
              <w:rPr>
                <w:rFonts w:ascii="Calibri Light" w:hAnsi="Calibri Light" w:cs="DINPro"/>
                <w:sz w:val="30"/>
                <w:szCs w:val="30"/>
              </w:rPr>
              <w:t xml:space="preserve">• </w:t>
            </w:r>
            <w:proofErr w:type="spellStart"/>
            <w:r w:rsidRPr="00354490">
              <w:rPr>
                <w:rFonts w:ascii="Calibri Light" w:hAnsi="Calibri Light" w:cs="DINPro"/>
                <w:sz w:val="30"/>
                <w:szCs w:val="30"/>
              </w:rPr>
              <w:t>Oppkosting</w:t>
            </w:r>
            <w:proofErr w:type="spellEnd"/>
            <w:r w:rsidRPr="00354490">
              <w:rPr>
                <w:rFonts w:ascii="Calibri Light" w:hAnsi="Calibri Light" w:cs="DINPro"/>
                <w:sz w:val="30"/>
                <w:szCs w:val="30"/>
              </w:rPr>
              <w:t xml:space="preserve"> etter spill av brennbare og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flyktige væsker kan gi antennelses-risiko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proofErr w:type="spellStart"/>
            <w:r w:rsidRPr="00354490">
              <w:rPr>
                <w:rFonts w:ascii="Calibri Light" w:hAnsi="Calibri Light" w:cs="DINPro"/>
                <w:sz w:val="30"/>
                <w:szCs w:val="30"/>
              </w:rPr>
              <w:t>p.g.a.</w:t>
            </w:r>
            <w:proofErr w:type="spellEnd"/>
            <w:r w:rsidRPr="00354490">
              <w:rPr>
                <w:rFonts w:ascii="Calibri Light" w:hAnsi="Calibri Light" w:cs="DINPro"/>
                <w:sz w:val="30"/>
                <w:szCs w:val="30"/>
              </w:rPr>
              <w:t xml:space="preserve"> statisk elektrisitet. Unngås ved å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fukte absorpsjonsmidlet og kosten med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vann (helst saltvann)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2F6FA1DB" w14:textId="77777777" w:rsidR="00095FC0" w:rsidRDefault="00095FC0" w:rsidP="00354490">
            <w:pPr>
              <w:autoSpaceDE w:val="0"/>
              <w:autoSpaceDN w:val="0"/>
              <w:adjustRightInd w:val="0"/>
              <w:spacing w:before="60"/>
              <w:ind w:left="164" w:hanging="164"/>
              <w:rPr>
                <w:rFonts w:ascii="Calibri Light" w:hAnsi="Calibri Light" w:cs="DINPro"/>
                <w:sz w:val="30"/>
                <w:szCs w:val="30"/>
              </w:rPr>
            </w:pPr>
            <w:r w:rsidRPr="00354490">
              <w:rPr>
                <w:rFonts w:ascii="Calibri Light" w:hAnsi="Calibri Light" w:cs="DINPro"/>
                <w:sz w:val="30"/>
                <w:szCs w:val="30"/>
              </w:rPr>
              <w:t>• Arbeid med større mengder kjemikalier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som kan danne eksplosive blandinger i luft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må bare skje i egnede omgivelser, særlig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med hensyn til risiko for gnistdannelse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</w:p>
          <w:p w14:paraId="68A12613" w14:textId="77777777" w:rsidR="00354490" w:rsidRPr="00354490" w:rsidRDefault="00354490" w:rsidP="00354490">
            <w:pPr>
              <w:autoSpaceDE w:val="0"/>
              <w:autoSpaceDN w:val="0"/>
              <w:adjustRightInd w:val="0"/>
              <w:spacing w:before="60"/>
              <w:ind w:left="164" w:hanging="164"/>
              <w:rPr>
                <w:rFonts w:ascii="Calibri Light" w:hAnsi="Calibri Light" w:cs="DINPro"/>
                <w:sz w:val="30"/>
                <w:szCs w:val="30"/>
              </w:rPr>
            </w:pPr>
          </w:p>
        </w:tc>
      </w:tr>
    </w:tbl>
    <w:p w14:paraId="3EC3C059" w14:textId="77777777" w:rsidR="0088457C" w:rsidRDefault="0088457C" w:rsidP="007265DE"/>
    <w:p w14:paraId="7E564341" w14:textId="4B50AD0F" w:rsidR="00162473" w:rsidRDefault="00162473" w:rsidP="000F414B">
      <w:pPr>
        <w:pStyle w:val="Overskrift2"/>
        <w:numPr>
          <w:ilvl w:val="1"/>
          <w:numId w:val="38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51" w:name="_Toc179803673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SIKKERHETSDATABLAD - STOFFKARTOTEK</w:t>
      </w:r>
      <w:bookmarkEnd w:id="51"/>
    </w:p>
    <w:p w14:paraId="4E5F1231" w14:textId="77777777" w:rsidR="003209E2" w:rsidRPr="003209E2" w:rsidRDefault="003209E2" w:rsidP="00162473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3209E2">
        <w:rPr>
          <w:rFonts w:ascii="Calibri Light" w:hAnsi="Calibri Light" w:cs="DIN-Regular"/>
          <w:color w:val="000000"/>
          <w:sz w:val="34"/>
          <w:szCs w:val="34"/>
        </w:rPr>
        <w:t>Sikkerhetsdatablad (SDS) – Gir informasjon om forsvarlig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håndtering av kjemikalier og stoffer. Sikkerhetsdatablad for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alle kjemikalier og farlige stoffer som benyttes ved enheten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skal finnes i det elektroniske stoffkartoteket (</w:t>
      </w:r>
      <w:proofErr w:type="spellStart"/>
      <w:r w:rsidRPr="003209E2">
        <w:rPr>
          <w:rFonts w:ascii="Calibri Light" w:hAnsi="Calibri Light" w:cs="DIN-Regular"/>
          <w:color w:val="000000"/>
          <w:sz w:val="34"/>
          <w:szCs w:val="34"/>
        </w:rPr>
        <w:t>ECOonline</w:t>
      </w:r>
      <w:proofErr w:type="spellEnd"/>
      <w:r w:rsidRPr="003209E2">
        <w:rPr>
          <w:rFonts w:ascii="Calibri Light" w:hAnsi="Calibri Light" w:cs="DIN-Regular"/>
          <w:color w:val="000000"/>
          <w:sz w:val="34"/>
          <w:szCs w:val="34"/>
        </w:rPr>
        <w:t>).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Papirutgave av Sikkerhetsdatablad skal foreligge der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hvor håndtering skjer. Etiketter kan skrives ut direkte fra</w:t>
      </w:r>
    </w:p>
    <w:p w14:paraId="3049CC20" w14:textId="77777777" w:rsidR="003209E2" w:rsidRPr="003209E2" w:rsidRDefault="003209E2" w:rsidP="003209E2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3209E2">
        <w:rPr>
          <w:rFonts w:ascii="Calibri Light" w:hAnsi="Calibri Light" w:cs="DIN-Regular"/>
          <w:color w:val="000000"/>
          <w:sz w:val="34"/>
          <w:szCs w:val="34"/>
        </w:rPr>
        <w:t>det elektroniske Stoffkartoteket. Produsent/leverandør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er pliktig til å levere oppdaterte Sikkerhetsdatablad.</w:t>
      </w:r>
    </w:p>
    <w:p w14:paraId="1A28B7CD" w14:textId="77777777" w:rsidR="003209E2" w:rsidRDefault="003209E2" w:rsidP="003209E2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3209E2">
        <w:rPr>
          <w:rFonts w:ascii="Calibri Light" w:hAnsi="Calibri Light" w:cs="DIN-Regular"/>
          <w:color w:val="000000"/>
          <w:sz w:val="34"/>
          <w:szCs w:val="34"/>
        </w:rPr>
        <w:t>Egenframstilte kjemikalier, stoffer og mottatte prøver, skal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ha produktinformasjonsblad.</w:t>
      </w:r>
    </w:p>
    <w:p w14:paraId="271FF496" w14:textId="77777777" w:rsidR="003209E2" w:rsidRDefault="003209E2" w:rsidP="00162473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3209E2">
        <w:rPr>
          <w:rFonts w:ascii="Calibri Light" w:hAnsi="Calibri Light" w:cs="DIN-Regular"/>
          <w:color w:val="000000"/>
          <w:sz w:val="34"/>
          <w:szCs w:val="34"/>
        </w:rPr>
        <w:t>Risikovurdering – For å ivareta sikkerheten skal enheten</w:t>
      </w:r>
      <w:r w:rsidR="00162473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risikovurdere bruk og håndtering i henhold til retningslinjer</w:t>
      </w:r>
      <w:r w:rsidR="00162473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0FF6F26A" w14:textId="702C510F" w:rsidR="003209E2" w:rsidRDefault="003209E2" w:rsidP="00162473">
      <w:pPr>
        <w:autoSpaceDE w:val="0"/>
        <w:autoSpaceDN w:val="0"/>
        <w:adjustRightInd w:val="0"/>
        <w:spacing w:after="24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3209E2">
        <w:rPr>
          <w:rFonts w:ascii="Calibri Light" w:hAnsi="Calibri Light" w:cs="DIN-Regular"/>
          <w:color w:val="000000"/>
          <w:sz w:val="34"/>
          <w:szCs w:val="34"/>
        </w:rPr>
        <w:t>Substitusjon – Innebærer plikt til å vurdere om kjemikalier</w:t>
      </w:r>
      <w:r w:rsidR="00162473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og farlige stoffer kan erstattes/byttes ut med andre som er</w:t>
      </w:r>
      <w:r w:rsidR="00162473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mindre farlige.</w:t>
      </w:r>
    </w:p>
    <w:p w14:paraId="6F2EB2DE" w14:textId="77777777" w:rsidR="000D3051" w:rsidRPr="003209E2" w:rsidRDefault="000D3051" w:rsidP="00162473">
      <w:pPr>
        <w:autoSpaceDE w:val="0"/>
        <w:autoSpaceDN w:val="0"/>
        <w:adjustRightInd w:val="0"/>
        <w:spacing w:after="240" w:line="240" w:lineRule="auto"/>
        <w:rPr>
          <w:rFonts w:ascii="Calibri Light" w:hAnsi="Calibri Light" w:cs="DIN-Regular"/>
          <w:color w:val="000000"/>
          <w:sz w:val="34"/>
          <w:szCs w:val="34"/>
        </w:rPr>
      </w:pPr>
    </w:p>
    <w:tbl>
      <w:tblPr>
        <w:tblStyle w:val="Tabellrutenett"/>
        <w:tblW w:w="0" w:type="auto"/>
        <w:tblInd w:w="-289" w:type="dxa"/>
        <w:tblLook w:val="04A0" w:firstRow="1" w:lastRow="0" w:firstColumn="1" w:lastColumn="0" w:noHBand="0" w:noVBand="1"/>
      </w:tblPr>
      <w:tblGrid>
        <w:gridCol w:w="1985"/>
        <w:gridCol w:w="7933"/>
      </w:tblGrid>
      <w:tr w:rsidR="00162473" w14:paraId="1CC49B41" w14:textId="77777777" w:rsidTr="00162473">
        <w:tc>
          <w:tcPr>
            <w:tcW w:w="9918" w:type="dxa"/>
            <w:gridSpan w:val="2"/>
            <w:shd w:val="clear" w:color="auto" w:fill="CCFFCC"/>
          </w:tcPr>
          <w:p w14:paraId="0FBE90C5" w14:textId="77777777" w:rsidR="00162473" w:rsidRPr="00162473" w:rsidRDefault="00162473" w:rsidP="00162473">
            <w:pPr>
              <w:autoSpaceDE w:val="0"/>
              <w:autoSpaceDN w:val="0"/>
              <w:adjustRightInd w:val="0"/>
              <w:rPr>
                <w:rFonts w:ascii="Calibri Light" w:hAnsi="Calibri Light" w:cs="DIN-Regular"/>
                <w:sz w:val="36"/>
                <w:szCs w:val="36"/>
              </w:rPr>
            </w:pPr>
            <w:r w:rsidRPr="00162473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lastRenderedPageBreak/>
              <w:t>Sikkerhetsdatablad</w:t>
            </w:r>
          </w:p>
        </w:tc>
      </w:tr>
      <w:tr w:rsidR="00162473" w14:paraId="74CCF98D" w14:textId="77777777" w:rsidTr="00162473">
        <w:tc>
          <w:tcPr>
            <w:tcW w:w="1985" w:type="dxa"/>
            <w:shd w:val="clear" w:color="auto" w:fill="CCFFCC"/>
          </w:tcPr>
          <w:p w14:paraId="3D84BD3E" w14:textId="77777777" w:rsidR="00162473" w:rsidRPr="00162473" w:rsidRDefault="00162473" w:rsidP="00162473">
            <w:pPr>
              <w:autoSpaceDE w:val="0"/>
              <w:autoSpaceDN w:val="0"/>
              <w:adjustRightInd w:val="0"/>
              <w:rPr>
                <w:rFonts w:ascii="Calibri Light" w:hAnsi="Calibri Light" w:cs="DIN-Regular"/>
                <w:sz w:val="32"/>
                <w:szCs w:val="32"/>
              </w:rPr>
            </w:pPr>
            <w:r w:rsidRPr="00162473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Innhold</w:t>
            </w:r>
          </w:p>
        </w:tc>
        <w:tc>
          <w:tcPr>
            <w:tcW w:w="7933" w:type="dxa"/>
          </w:tcPr>
          <w:p w14:paraId="285CC8F2" w14:textId="77777777" w:rsidR="00162473" w:rsidRPr="00162473" w:rsidRDefault="00162473" w:rsidP="000D3051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 xml:space="preserve">1. Identifikasjon av </w:t>
            </w:r>
            <w:proofErr w:type="spellStart"/>
            <w:r w:rsidRPr="00162473">
              <w:rPr>
                <w:rFonts w:ascii="Calibri Light" w:hAnsi="Calibri Light" w:cs="DINPro"/>
                <w:sz w:val="30"/>
                <w:szCs w:val="30"/>
              </w:rPr>
              <w:t>kjemikaliet</w:t>
            </w:r>
            <w:proofErr w:type="spellEnd"/>
            <w:r w:rsidRPr="00162473">
              <w:rPr>
                <w:rFonts w:ascii="Calibri Light" w:hAnsi="Calibri Light" w:cs="DINPro"/>
                <w:sz w:val="30"/>
                <w:szCs w:val="30"/>
              </w:rPr>
              <w:t xml:space="preserve"> og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162473">
              <w:rPr>
                <w:rFonts w:ascii="Calibri Light" w:hAnsi="Calibri Light" w:cs="DINPro"/>
                <w:sz w:val="30"/>
                <w:szCs w:val="30"/>
              </w:rPr>
              <w:t>leverandør</w:t>
            </w:r>
          </w:p>
          <w:p w14:paraId="0A95A217" w14:textId="77777777" w:rsidR="00162473" w:rsidRPr="00162473" w:rsidRDefault="00162473" w:rsidP="000D3051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 xml:space="preserve">2. </w:t>
            </w:r>
            <w:proofErr w:type="spellStart"/>
            <w:r w:rsidRPr="00162473">
              <w:rPr>
                <w:rFonts w:ascii="Calibri Light" w:hAnsi="Calibri Light" w:cs="DINPro"/>
                <w:sz w:val="30"/>
                <w:szCs w:val="30"/>
              </w:rPr>
              <w:t>Fareidentfikasjon</w:t>
            </w:r>
            <w:proofErr w:type="spellEnd"/>
          </w:p>
          <w:p w14:paraId="29780C59" w14:textId="77777777" w:rsidR="00162473" w:rsidRPr="00162473" w:rsidRDefault="00162473" w:rsidP="000D3051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3. Sammensetning/Opplysninger om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162473">
              <w:rPr>
                <w:rFonts w:ascii="Calibri Light" w:hAnsi="Calibri Light" w:cs="DINPro"/>
                <w:sz w:val="30"/>
                <w:szCs w:val="30"/>
              </w:rPr>
              <w:t>bestanddeler</w:t>
            </w:r>
          </w:p>
          <w:p w14:paraId="7D7E6A73" w14:textId="77777777" w:rsidR="00162473" w:rsidRPr="00162473" w:rsidRDefault="00162473" w:rsidP="000D3051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4. Førstehjelpstiltak</w:t>
            </w:r>
          </w:p>
          <w:p w14:paraId="75C6BFDA" w14:textId="77777777" w:rsidR="00162473" w:rsidRPr="00162473" w:rsidRDefault="00162473" w:rsidP="000D3051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5. Brannslukningstiltak</w:t>
            </w:r>
          </w:p>
          <w:p w14:paraId="64BAF49F" w14:textId="77777777" w:rsidR="00162473" w:rsidRPr="00162473" w:rsidRDefault="00162473" w:rsidP="000D3051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6. Tiltak ved utilsiktet utslipp</w:t>
            </w:r>
          </w:p>
          <w:p w14:paraId="73475D49" w14:textId="77777777" w:rsidR="00162473" w:rsidRPr="00162473" w:rsidRDefault="00162473" w:rsidP="000D3051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7. Håndtering og lagring</w:t>
            </w:r>
          </w:p>
          <w:p w14:paraId="13D2BE72" w14:textId="77777777" w:rsidR="00162473" w:rsidRPr="00162473" w:rsidRDefault="00162473" w:rsidP="000D3051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8. Eksponeringskontroll og personlig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162473">
              <w:rPr>
                <w:rFonts w:ascii="Calibri Light" w:hAnsi="Calibri Light" w:cs="DINPro"/>
                <w:sz w:val="30"/>
                <w:szCs w:val="30"/>
              </w:rPr>
              <w:t>verneutstyr</w:t>
            </w:r>
          </w:p>
          <w:p w14:paraId="16E0D7E2" w14:textId="77777777" w:rsidR="00162473" w:rsidRPr="00162473" w:rsidRDefault="00162473" w:rsidP="000D3051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9. Fysiske og kjemiske egenskaper</w:t>
            </w:r>
          </w:p>
          <w:p w14:paraId="4AC6C2FB" w14:textId="77777777" w:rsidR="00162473" w:rsidRPr="00162473" w:rsidRDefault="00162473" w:rsidP="000D3051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10. Stabilitet og reaktivitet</w:t>
            </w:r>
          </w:p>
          <w:p w14:paraId="4632F4C5" w14:textId="77777777" w:rsidR="00162473" w:rsidRPr="00162473" w:rsidRDefault="00162473" w:rsidP="000D3051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11. Toksikologiske opplysninger</w:t>
            </w:r>
          </w:p>
          <w:p w14:paraId="2BE4FE63" w14:textId="77777777" w:rsidR="00162473" w:rsidRPr="00162473" w:rsidRDefault="00162473" w:rsidP="000D3051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12. Økologiske opplysninger</w:t>
            </w:r>
          </w:p>
          <w:p w14:paraId="0AFFE71F" w14:textId="77777777" w:rsidR="00162473" w:rsidRPr="00162473" w:rsidRDefault="00162473" w:rsidP="000D3051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13. Instrukser om disponering</w:t>
            </w:r>
          </w:p>
          <w:p w14:paraId="16524ADC" w14:textId="77777777" w:rsidR="00162473" w:rsidRPr="00162473" w:rsidRDefault="00162473" w:rsidP="000D3051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14. Transportopplysninger</w:t>
            </w:r>
          </w:p>
          <w:p w14:paraId="6E0E8F0B" w14:textId="77777777" w:rsidR="00162473" w:rsidRPr="00162473" w:rsidRDefault="00162473" w:rsidP="000D3051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 xml:space="preserve">15. </w:t>
            </w:r>
            <w:proofErr w:type="spellStart"/>
            <w:r w:rsidRPr="00162473">
              <w:rPr>
                <w:rFonts w:ascii="Calibri Light" w:hAnsi="Calibri Light" w:cs="DINPro"/>
                <w:sz w:val="30"/>
                <w:szCs w:val="30"/>
              </w:rPr>
              <w:t>Regelverkmessige</w:t>
            </w:r>
            <w:proofErr w:type="spellEnd"/>
            <w:r w:rsidRPr="00162473">
              <w:rPr>
                <w:rFonts w:ascii="Calibri Light" w:hAnsi="Calibri Light" w:cs="DINPro"/>
                <w:sz w:val="30"/>
                <w:szCs w:val="30"/>
              </w:rPr>
              <w:t xml:space="preserve"> opplysninger</w:t>
            </w:r>
          </w:p>
          <w:p w14:paraId="25609142" w14:textId="77777777" w:rsidR="00162473" w:rsidRDefault="00162473" w:rsidP="000D3051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16. Andre opplysninger</w:t>
            </w:r>
          </w:p>
          <w:p w14:paraId="24E2EB08" w14:textId="77777777" w:rsidR="000D3051" w:rsidRDefault="000D3051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-Regular"/>
                <w:sz w:val="34"/>
                <w:szCs w:val="34"/>
              </w:rPr>
            </w:pPr>
          </w:p>
          <w:p w14:paraId="54D5712A" w14:textId="77777777" w:rsidR="000D3051" w:rsidRDefault="000D3051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-Regular"/>
                <w:sz w:val="34"/>
                <w:szCs w:val="34"/>
              </w:rPr>
            </w:pPr>
          </w:p>
          <w:p w14:paraId="4A545A6C" w14:textId="77777777" w:rsidR="000D3051" w:rsidRDefault="000D3051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-Regular"/>
                <w:sz w:val="34"/>
                <w:szCs w:val="34"/>
              </w:rPr>
            </w:pPr>
          </w:p>
          <w:p w14:paraId="0D6210C9" w14:textId="77777777" w:rsidR="000D3051" w:rsidRDefault="000D3051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-Regular"/>
                <w:sz w:val="34"/>
                <w:szCs w:val="34"/>
              </w:rPr>
            </w:pPr>
          </w:p>
          <w:p w14:paraId="2AD708C3" w14:textId="77777777" w:rsidR="000D3051" w:rsidRDefault="000D3051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-Regular"/>
                <w:sz w:val="34"/>
                <w:szCs w:val="34"/>
              </w:rPr>
            </w:pPr>
          </w:p>
          <w:p w14:paraId="1057DF3C" w14:textId="77777777" w:rsidR="000D3051" w:rsidRDefault="000D3051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-Regular"/>
                <w:sz w:val="34"/>
                <w:szCs w:val="34"/>
              </w:rPr>
            </w:pPr>
          </w:p>
          <w:p w14:paraId="42C551BC" w14:textId="77777777" w:rsidR="000D3051" w:rsidRDefault="000D3051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-Regular"/>
                <w:sz w:val="34"/>
                <w:szCs w:val="34"/>
              </w:rPr>
            </w:pPr>
          </w:p>
          <w:p w14:paraId="07FB6768" w14:textId="77777777" w:rsidR="000D3051" w:rsidRDefault="000D3051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-Regular"/>
                <w:sz w:val="34"/>
                <w:szCs w:val="34"/>
              </w:rPr>
            </w:pPr>
          </w:p>
          <w:p w14:paraId="5F31FEB1" w14:textId="77777777" w:rsidR="000D3051" w:rsidRDefault="000D3051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-Regular"/>
                <w:sz w:val="34"/>
                <w:szCs w:val="34"/>
              </w:rPr>
            </w:pPr>
          </w:p>
          <w:p w14:paraId="7A6C18FA" w14:textId="77777777" w:rsidR="000D3051" w:rsidRDefault="000D3051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-Regular"/>
                <w:sz w:val="34"/>
                <w:szCs w:val="34"/>
              </w:rPr>
            </w:pPr>
          </w:p>
          <w:p w14:paraId="4FDD1CC1" w14:textId="77777777" w:rsidR="000D3051" w:rsidRDefault="000D3051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-Regular"/>
                <w:sz w:val="34"/>
                <w:szCs w:val="34"/>
              </w:rPr>
            </w:pPr>
          </w:p>
          <w:p w14:paraId="3F9290E2" w14:textId="20073731" w:rsidR="000D3051" w:rsidRDefault="000D3051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-Regular"/>
                <w:sz w:val="34"/>
                <w:szCs w:val="34"/>
              </w:rPr>
            </w:pPr>
          </w:p>
        </w:tc>
      </w:tr>
    </w:tbl>
    <w:p w14:paraId="768E930D" w14:textId="77777777" w:rsidR="00B9322E" w:rsidRDefault="00B9322E" w:rsidP="000F414B">
      <w:pPr>
        <w:pStyle w:val="Overskrift2"/>
        <w:numPr>
          <w:ilvl w:val="1"/>
          <w:numId w:val="38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52" w:name="_Toc179803674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 xml:space="preserve">forberedelser </w:t>
      </w:r>
      <w:r w:rsidR="003718A0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og innkjøp</w:t>
      </w:r>
      <w:bookmarkEnd w:id="52"/>
    </w:p>
    <w:p w14:paraId="56AC4B3D" w14:textId="77777777" w:rsidR="00C45017" w:rsidRDefault="00C45017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2ACF4432" w14:textId="77777777" w:rsidR="00C45017" w:rsidRPr="000D31E3" w:rsidRDefault="00B9322E" w:rsidP="003718A0">
      <w:pPr>
        <w:autoSpaceDE w:val="0"/>
        <w:autoSpaceDN w:val="0"/>
        <w:adjustRightInd w:val="0"/>
        <w:spacing w:before="0" w:after="24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0D31E3">
        <w:rPr>
          <w:rFonts w:ascii="Calibri Light" w:hAnsi="Calibri Light" w:cs="DIN-Regular"/>
          <w:color w:val="000000"/>
          <w:sz w:val="34"/>
          <w:szCs w:val="34"/>
        </w:rPr>
        <w:t>Ansvar for innkjøp, mottak og stoffkartotekføring skal være</w:t>
      </w:r>
      <w:r w:rsidR="003718A0" w:rsidRPr="000D31E3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 xml:space="preserve">tillagt </w:t>
      </w:r>
      <w:r w:rsidR="003718A0" w:rsidRPr="000D31E3">
        <w:rPr>
          <w:rFonts w:ascii="Calibri Light" w:hAnsi="Calibri Light" w:cs="DIN-Regular"/>
          <w:color w:val="000000"/>
          <w:sz w:val="34"/>
          <w:szCs w:val="34"/>
        </w:rPr>
        <w:t>HMS-kontakten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 xml:space="preserve"> ved enheten.</w:t>
      </w:r>
    </w:p>
    <w:p w14:paraId="6C77EE41" w14:textId="77777777" w:rsidR="003718A0" w:rsidRPr="000D31E3" w:rsidRDefault="003718A0" w:rsidP="003718A0">
      <w:pPr>
        <w:autoSpaceDE w:val="0"/>
        <w:autoSpaceDN w:val="0"/>
        <w:adjustRightInd w:val="0"/>
        <w:spacing w:before="0" w:after="240" w:line="240" w:lineRule="auto"/>
        <w:rPr>
          <w:rFonts w:ascii="Calibri Light" w:hAnsi="Calibri Light" w:cs="DIN-Regular"/>
          <w:color w:val="auto"/>
          <w:sz w:val="34"/>
          <w:szCs w:val="34"/>
        </w:rPr>
      </w:pPr>
    </w:p>
    <w:tbl>
      <w:tblPr>
        <w:tblStyle w:val="Tabellrutenett"/>
        <w:tblW w:w="0" w:type="auto"/>
        <w:tblInd w:w="-289" w:type="dxa"/>
        <w:tblLook w:val="04A0" w:firstRow="1" w:lastRow="0" w:firstColumn="1" w:lastColumn="0" w:noHBand="0" w:noVBand="1"/>
      </w:tblPr>
      <w:tblGrid>
        <w:gridCol w:w="1985"/>
        <w:gridCol w:w="7933"/>
      </w:tblGrid>
      <w:tr w:rsidR="003718A0" w14:paraId="177F8025" w14:textId="77777777" w:rsidTr="003718A0">
        <w:tc>
          <w:tcPr>
            <w:tcW w:w="9918" w:type="dxa"/>
            <w:gridSpan w:val="2"/>
            <w:shd w:val="clear" w:color="auto" w:fill="CCFFCC"/>
          </w:tcPr>
          <w:p w14:paraId="4FFC2760" w14:textId="77777777" w:rsidR="003718A0" w:rsidRPr="003718A0" w:rsidRDefault="003718A0" w:rsidP="003718A0">
            <w:pPr>
              <w:autoSpaceDE w:val="0"/>
              <w:autoSpaceDN w:val="0"/>
              <w:adjustRightInd w:val="0"/>
              <w:rPr>
                <w:rFonts w:ascii="Calibri Light" w:hAnsi="Calibri Light" w:cs="DIN-Regular"/>
                <w:sz w:val="36"/>
                <w:szCs w:val="36"/>
              </w:rPr>
            </w:pPr>
            <w:r w:rsidRPr="003718A0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Forberedelse og innkj</w:t>
            </w:r>
            <w:r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ø</w:t>
            </w:r>
            <w:r w:rsidRPr="003718A0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p</w:t>
            </w:r>
          </w:p>
        </w:tc>
      </w:tr>
      <w:tr w:rsidR="003718A0" w14:paraId="1BD45994" w14:textId="77777777" w:rsidTr="003718A0">
        <w:tc>
          <w:tcPr>
            <w:tcW w:w="1985" w:type="dxa"/>
            <w:shd w:val="clear" w:color="auto" w:fill="CCFFCC"/>
          </w:tcPr>
          <w:p w14:paraId="1163BEFF" w14:textId="77777777" w:rsidR="003718A0" w:rsidRPr="003718A0" w:rsidRDefault="003718A0" w:rsidP="003718A0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3718A0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Kjemikalier</w:t>
            </w:r>
          </w:p>
          <w:p w14:paraId="3AA2EEEA" w14:textId="77777777" w:rsidR="003718A0" w:rsidRPr="003718A0" w:rsidRDefault="003718A0" w:rsidP="003718A0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3718A0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og farlige</w:t>
            </w:r>
          </w:p>
          <w:p w14:paraId="17B45C47" w14:textId="77777777" w:rsidR="003718A0" w:rsidRDefault="003718A0" w:rsidP="003718A0">
            <w:pPr>
              <w:autoSpaceDE w:val="0"/>
              <w:autoSpaceDN w:val="0"/>
              <w:adjustRightInd w:val="0"/>
              <w:rPr>
                <w:rFonts w:ascii="Calibri Light" w:hAnsi="Calibri Light" w:cs="DIN-Regular"/>
                <w:sz w:val="34"/>
                <w:szCs w:val="34"/>
              </w:rPr>
            </w:pPr>
            <w:r w:rsidRPr="003718A0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stoffer</w:t>
            </w:r>
          </w:p>
        </w:tc>
        <w:tc>
          <w:tcPr>
            <w:tcW w:w="7933" w:type="dxa"/>
          </w:tcPr>
          <w:p w14:paraId="7D44DE64" w14:textId="77777777" w:rsidR="003718A0" w:rsidRP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3718A0">
              <w:rPr>
                <w:rFonts w:ascii="Calibri Light" w:hAnsi="Calibri Light" w:cs="DINPro"/>
                <w:sz w:val="30"/>
                <w:szCs w:val="30"/>
              </w:rPr>
              <w:t>• Avklar behov og vurder substitusjon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561490EC" w14:textId="77777777" w:rsidR="003718A0" w:rsidRP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3718A0">
              <w:rPr>
                <w:rFonts w:ascii="Calibri Light" w:hAnsi="Calibri Light" w:cs="DINPro"/>
                <w:sz w:val="30"/>
                <w:szCs w:val="30"/>
              </w:rPr>
              <w:t>• Sørg for risikovurdering før bruk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6E088B78" w14:textId="77777777" w:rsidR="003718A0" w:rsidRP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3718A0">
              <w:rPr>
                <w:rFonts w:ascii="Calibri Light" w:hAnsi="Calibri Light" w:cs="DINPro"/>
                <w:sz w:val="30"/>
                <w:szCs w:val="30"/>
              </w:rPr>
              <w:t>• Innhent informasjon fra sikkerhetsdatablad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om hvordan stoffene skal brukes, lagres og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avhendes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58DB5D59" w14:textId="77777777" w:rsidR="003718A0" w:rsidRP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3718A0">
              <w:rPr>
                <w:rFonts w:ascii="Calibri Light" w:hAnsi="Calibri Light" w:cs="DINPro"/>
                <w:sz w:val="30"/>
                <w:szCs w:val="30"/>
              </w:rPr>
              <w:t>• Kartlegg hvordan søl skal fjernes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729908C1" w14:textId="77777777" w:rsidR="003718A0" w:rsidRP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3718A0">
              <w:rPr>
                <w:rFonts w:ascii="Calibri Light" w:hAnsi="Calibri Light" w:cs="DINPro"/>
                <w:sz w:val="30"/>
                <w:szCs w:val="30"/>
              </w:rPr>
              <w:t>• Anskaff påbudt verneutstyr og evt.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sikkerhetsutstyr for håndtering av søl, jfr.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Sikkerhetsdatabladet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. </w:t>
            </w:r>
          </w:p>
          <w:p w14:paraId="73F1C3C1" w14:textId="77777777" w:rsidR="003718A0" w:rsidRP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3718A0">
              <w:rPr>
                <w:rFonts w:ascii="Calibri Light" w:hAnsi="Calibri Light" w:cs="DINPro"/>
                <w:sz w:val="30"/>
                <w:szCs w:val="30"/>
              </w:rPr>
              <w:t>• Alle kjemikalier skal kartotekføres i det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elektroniske stoffkartoteket og en papirkopi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av sikkerhetsdatabladet skal være ved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brukerstedet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1CEFB5D5" w14:textId="77777777" w:rsidR="003718A0" w:rsidRP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3718A0">
              <w:rPr>
                <w:rFonts w:ascii="Calibri Light" w:hAnsi="Calibri Light" w:cs="DINPro"/>
                <w:sz w:val="30"/>
                <w:szCs w:val="30"/>
              </w:rPr>
              <w:t>• Bestilling skal skje i tråd med retningslinjer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for anskaffelser og innkjøp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31F6374" w14:textId="77777777" w:rsid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3718A0">
              <w:rPr>
                <w:rFonts w:ascii="Calibri Light" w:hAnsi="Calibri Light" w:cs="DINPro"/>
                <w:sz w:val="30"/>
                <w:szCs w:val="30"/>
              </w:rPr>
              <w:t>• Leverandør skal levere sikkerhetsdatablad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ved kjøp. Færre leverandører gir mer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oversikt og sikrere forhold. Bruk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rammeavtaleleverandør.</w:t>
            </w:r>
          </w:p>
          <w:p w14:paraId="56372006" w14:textId="77777777" w:rsid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-Regular"/>
                <w:sz w:val="34"/>
                <w:szCs w:val="34"/>
              </w:rPr>
            </w:pPr>
          </w:p>
        </w:tc>
      </w:tr>
    </w:tbl>
    <w:p w14:paraId="3C7D3C9C" w14:textId="77777777" w:rsidR="00C45017" w:rsidRDefault="00C45017" w:rsidP="003718A0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2B8B0F34" w14:textId="77777777" w:rsidR="00F249DB" w:rsidRDefault="00F249DB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10D31243" w14:textId="77777777" w:rsidR="003718A0" w:rsidRDefault="003718A0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0C705C0D" w14:textId="77777777" w:rsidR="003718A0" w:rsidRDefault="003718A0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4D880BAE" w14:textId="77777777" w:rsidR="003718A0" w:rsidRDefault="003718A0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7734EB73" w14:textId="77777777" w:rsidR="003718A0" w:rsidRDefault="003718A0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4439816E" w14:textId="77777777" w:rsidR="003718A0" w:rsidRDefault="003718A0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6D272D1A" w14:textId="77777777" w:rsidR="003718A0" w:rsidRDefault="003718A0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12FA3DFA" w14:textId="77777777" w:rsidR="000D31E3" w:rsidRDefault="000D31E3" w:rsidP="000F414B">
      <w:pPr>
        <w:pStyle w:val="Overskrift2"/>
        <w:numPr>
          <w:ilvl w:val="1"/>
          <w:numId w:val="38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53" w:name="_Toc179803675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generelt om håndtering av farlig avfall</w:t>
      </w:r>
      <w:bookmarkEnd w:id="53"/>
    </w:p>
    <w:p w14:paraId="2528594B" w14:textId="77777777" w:rsidR="003718A0" w:rsidRDefault="003718A0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17F651F0" w14:textId="77777777" w:rsidR="000D31E3" w:rsidRPr="000D31E3" w:rsidRDefault="000D31E3" w:rsidP="00FE287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0D31E3">
        <w:rPr>
          <w:rFonts w:ascii="Calibri Light" w:hAnsi="Calibri Light" w:cs="DIN-Regular"/>
          <w:color w:val="000000"/>
          <w:sz w:val="34"/>
          <w:szCs w:val="34"/>
        </w:rPr>
        <w:t>• Alt helse- og miljøfarlig avfall skal håndteres og avhendes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>i tråd med gjeldende forskrifter og retningslinjer for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>håndtering av farlig avfall</w:t>
      </w:r>
      <w:r w:rsidR="00FE2872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5FB226CC" w14:textId="77777777" w:rsidR="000D31E3" w:rsidRPr="000D31E3" w:rsidRDefault="000D31E3" w:rsidP="00FE287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0D31E3">
        <w:rPr>
          <w:rFonts w:ascii="Calibri Light" w:hAnsi="Calibri Light" w:cs="DIN-Regular"/>
          <w:color w:val="000000"/>
          <w:sz w:val="34"/>
          <w:szCs w:val="34"/>
        </w:rPr>
        <w:t xml:space="preserve">• Se Norsk kompetansesenter for avfall og gjenvinning </w:t>
      </w:r>
      <w:hyperlink r:id="rId31" w:history="1">
        <w:r w:rsidRPr="00FE2872">
          <w:rPr>
            <w:rStyle w:val="Hyperkobling"/>
            <w:rFonts w:ascii="Calibri Light" w:hAnsi="Calibri Light" w:cs="DIN-Regular"/>
            <w:sz w:val="34"/>
            <w:szCs w:val="34"/>
          </w:rPr>
          <w:t>(NORSAS)</w:t>
        </w:r>
      </w:hyperlink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>sin veileder for innlevering og deklarering av farlig avfall</w:t>
      </w:r>
      <w:r w:rsidR="00FE2872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50874C4E" w14:textId="77777777" w:rsidR="000D31E3" w:rsidRPr="000D31E3" w:rsidRDefault="000D31E3" w:rsidP="00FE287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0D31E3">
        <w:rPr>
          <w:rFonts w:ascii="Calibri Light" w:hAnsi="Calibri Light" w:cs="DIN-Regular"/>
          <w:color w:val="000000"/>
          <w:sz w:val="34"/>
          <w:szCs w:val="34"/>
        </w:rPr>
        <w:t>• Ansatte og studenter skal identifisere farlig avfall på egen</w:t>
      </w:r>
      <w:r w:rsidR="00FE287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>arbeidsplass</w:t>
      </w:r>
      <w:r w:rsidR="00FE2872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71873143" w14:textId="77777777" w:rsidR="000D31E3" w:rsidRPr="000D31E3" w:rsidRDefault="000D31E3" w:rsidP="00FE287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0D31E3">
        <w:rPr>
          <w:rFonts w:ascii="Calibri Light" w:hAnsi="Calibri Light" w:cs="DIN-Regular"/>
          <w:color w:val="000000"/>
          <w:sz w:val="34"/>
          <w:szCs w:val="34"/>
        </w:rPr>
        <w:t>• Avfall skal emballeres slik at det er egnet for lagring</w:t>
      </w:r>
      <w:r w:rsidR="00FE287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>og transport. Ved usikkerhet om innhold, skal avfallet</w:t>
      </w:r>
      <w:r w:rsidR="00FE287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>avhendes i originalemballasje</w:t>
      </w:r>
      <w:r w:rsidR="00FE2872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6A79CAE1" w14:textId="77777777" w:rsidR="000D31E3" w:rsidRPr="000D31E3" w:rsidRDefault="000D31E3" w:rsidP="00FE287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0D31E3">
        <w:rPr>
          <w:rFonts w:ascii="Calibri Light" w:hAnsi="Calibri Light" w:cs="DIN-Regular"/>
          <w:color w:val="000000"/>
          <w:sz w:val="34"/>
          <w:szCs w:val="34"/>
        </w:rPr>
        <w:t xml:space="preserve">• Det er inngått avtale med godkjent </w:t>
      </w:r>
      <w:proofErr w:type="spellStart"/>
      <w:r w:rsidRPr="000D31E3">
        <w:rPr>
          <w:rFonts w:ascii="Calibri Light" w:hAnsi="Calibri Light" w:cs="DIN-Regular"/>
          <w:color w:val="000000"/>
          <w:sz w:val="34"/>
          <w:szCs w:val="34"/>
        </w:rPr>
        <w:t>avfallsmottaker</w:t>
      </w:r>
      <w:proofErr w:type="spellEnd"/>
      <w:r w:rsidRPr="000D31E3">
        <w:rPr>
          <w:rFonts w:ascii="Calibri Light" w:hAnsi="Calibri Light" w:cs="DIN-Regular"/>
          <w:color w:val="000000"/>
          <w:sz w:val="34"/>
          <w:szCs w:val="34"/>
        </w:rPr>
        <w:t xml:space="preserve"> for</w:t>
      </w:r>
      <w:r w:rsidR="00FE287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>avhending og transport av farlig avfall fra virksomhetene.</w:t>
      </w:r>
    </w:p>
    <w:p w14:paraId="5D68F72C" w14:textId="77777777" w:rsidR="003718A0" w:rsidRPr="000D31E3" w:rsidRDefault="000D31E3" w:rsidP="00FE287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0D31E3">
        <w:rPr>
          <w:rFonts w:ascii="Calibri Light" w:hAnsi="Calibri Light" w:cs="DIN-Regular"/>
          <w:color w:val="000000"/>
          <w:sz w:val="34"/>
          <w:szCs w:val="34"/>
        </w:rPr>
        <w:t>• Avvik i forbindelse med avfallshåndtering skal meldes.</w:t>
      </w:r>
    </w:p>
    <w:p w14:paraId="1EDF403B" w14:textId="77777777" w:rsidR="00F249DB" w:rsidRPr="00AE6D29" w:rsidRDefault="00F249DB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57ACAFCB" w14:textId="7B9E7A94" w:rsidR="00FE2872" w:rsidRPr="00966A42" w:rsidRDefault="00FE2872" w:rsidP="000F414B">
      <w:pPr>
        <w:pStyle w:val="Overskrift2"/>
        <w:numPr>
          <w:ilvl w:val="1"/>
          <w:numId w:val="38"/>
        </w:numPr>
        <w:autoSpaceDE w:val="0"/>
        <w:autoSpaceDN w:val="0"/>
        <w:adjustRightInd w:val="0"/>
        <w:spacing w:before="0" w:line="240" w:lineRule="auto"/>
        <w:ind w:left="284" w:right="-426" w:hanging="284"/>
        <w:rPr>
          <w:rFonts w:ascii="Calibri Light" w:hAnsi="Calibri Light"/>
          <w:color w:val="auto"/>
          <w:sz w:val="34"/>
          <w:szCs w:val="34"/>
        </w:rPr>
      </w:pPr>
      <w:bookmarkStart w:id="54" w:name="_Toc179803676"/>
      <w:r w:rsidRPr="00966A42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avfallsfraksjoner – kjemikalier og farlige stoffer</w:t>
      </w:r>
      <w:bookmarkEnd w:id="54"/>
      <w:r w:rsidR="00CC059E" w:rsidRPr="00966A42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 xml:space="preserve"> </w:t>
      </w:r>
    </w:p>
    <w:p w14:paraId="16E0E673" w14:textId="77777777" w:rsidR="00FE2872" w:rsidRDefault="00FE2872" w:rsidP="00495898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/>
          <w:color w:val="auto"/>
          <w:sz w:val="34"/>
          <w:szCs w:val="34"/>
        </w:rPr>
      </w:pPr>
    </w:p>
    <w:tbl>
      <w:tblPr>
        <w:tblStyle w:val="Tabellrutenett"/>
        <w:tblW w:w="0" w:type="auto"/>
        <w:tblInd w:w="-289" w:type="dxa"/>
        <w:tblLook w:val="04A0" w:firstRow="1" w:lastRow="0" w:firstColumn="1" w:lastColumn="0" w:noHBand="0" w:noVBand="1"/>
      </w:tblPr>
      <w:tblGrid>
        <w:gridCol w:w="1985"/>
        <w:gridCol w:w="7933"/>
      </w:tblGrid>
      <w:tr w:rsidR="00FE2872" w14:paraId="6B02EEA8" w14:textId="77777777" w:rsidTr="00FE2872">
        <w:tc>
          <w:tcPr>
            <w:tcW w:w="1985" w:type="dxa"/>
            <w:shd w:val="clear" w:color="auto" w:fill="CCFFCC"/>
          </w:tcPr>
          <w:p w14:paraId="4CF58C3D" w14:textId="77777777" w:rsidR="00FE2872" w:rsidRPr="00FE2872" w:rsidRDefault="00FE2872" w:rsidP="00FE2872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E287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Kjemikalier,</w:t>
            </w:r>
          </w:p>
          <w:p w14:paraId="0311DE6D" w14:textId="77777777" w:rsidR="00FE2872" w:rsidRPr="00FE2872" w:rsidRDefault="00FE2872" w:rsidP="00FE2872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E287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maling,</w:t>
            </w:r>
          </w:p>
          <w:p w14:paraId="5F8E9C0A" w14:textId="77777777" w:rsidR="00FE2872" w:rsidRPr="00FE2872" w:rsidRDefault="00FE2872" w:rsidP="00FE2872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E287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l</w:t>
            </w:r>
            <w:r w:rsidR="00C269B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ø</w:t>
            </w:r>
            <w:r w:rsidRPr="00FE287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semidler,</w:t>
            </w:r>
          </w:p>
          <w:p w14:paraId="7D051E6C" w14:textId="77777777" w:rsidR="00FE2872" w:rsidRPr="00FE2872" w:rsidRDefault="00FE2872" w:rsidP="00FE2872">
            <w:pPr>
              <w:autoSpaceDE w:val="0"/>
              <w:autoSpaceDN w:val="0"/>
              <w:adjustRightInd w:val="0"/>
              <w:rPr>
                <w:rFonts w:ascii="Calibri Light" w:hAnsi="Calibri Light"/>
                <w:sz w:val="32"/>
                <w:szCs w:val="32"/>
              </w:rPr>
            </w:pPr>
            <w:r w:rsidRPr="00FE287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spillolje</w:t>
            </w:r>
          </w:p>
        </w:tc>
        <w:tc>
          <w:tcPr>
            <w:tcW w:w="7933" w:type="dxa"/>
          </w:tcPr>
          <w:p w14:paraId="486D1091" w14:textId="77777777" w:rsidR="00C269B6" w:rsidRPr="00C269B6" w:rsidRDefault="00C269B6" w:rsidP="00C269B6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269B6">
              <w:rPr>
                <w:rFonts w:ascii="Calibri Light" w:hAnsi="Calibri Light" w:cs="DINPro"/>
                <w:sz w:val="30"/>
                <w:szCs w:val="30"/>
              </w:rPr>
              <w:t>• Det skilles mellom fast og flytende avfall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1B2163EB" w14:textId="74847821" w:rsidR="00FE2872" w:rsidRPr="00C269B6" w:rsidRDefault="00C269B6" w:rsidP="00C269B6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  <w:r w:rsidRPr="00C269B6">
              <w:rPr>
                <w:rFonts w:ascii="Calibri Light" w:hAnsi="Calibri Light" w:cs="DINPro"/>
                <w:sz w:val="30"/>
                <w:szCs w:val="30"/>
              </w:rPr>
              <w:t>• Skal sorteres og deklareres før avhending</w:t>
            </w:r>
          </w:p>
        </w:tc>
      </w:tr>
    </w:tbl>
    <w:p w14:paraId="0890A120" w14:textId="77777777" w:rsidR="00FE2872" w:rsidRDefault="00FE2872" w:rsidP="00495898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/>
          <w:color w:val="auto"/>
          <w:sz w:val="34"/>
          <w:szCs w:val="34"/>
        </w:rPr>
      </w:pPr>
    </w:p>
    <w:p w14:paraId="743D73CE" w14:textId="39BE905A" w:rsidR="00C269B6" w:rsidRDefault="00966A42" w:rsidP="00C269B6">
      <w:pPr>
        <w:autoSpaceDE w:val="0"/>
        <w:autoSpaceDN w:val="0"/>
        <w:adjustRightInd w:val="0"/>
        <w:spacing w:before="240" w:after="0" w:line="240" w:lineRule="auto"/>
        <w:ind w:left="284" w:hanging="284"/>
        <w:rPr>
          <w:rFonts w:ascii="Calibri Light" w:hAnsi="Calibri Light"/>
          <w:color w:val="auto"/>
          <w:sz w:val="36"/>
          <w:szCs w:val="36"/>
        </w:rPr>
      </w:pPr>
      <w:r>
        <w:rPr>
          <w:rFonts w:ascii="Calibri Light" w:hAnsi="Calibri Light"/>
          <w:color w:val="auto"/>
          <w:sz w:val="36"/>
          <w:szCs w:val="36"/>
        </w:rPr>
        <w:t>Se egen avfallsinstruks ved elektro lab</w:t>
      </w:r>
    </w:p>
    <w:p w14:paraId="7490A9EE" w14:textId="77777777" w:rsidR="00C269B6" w:rsidRDefault="00C269B6" w:rsidP="00C269B6">
      <w:pPr>
        <w:autoSpaceDE w:val="0"/>
        <w:autoSpaceDN w:val="0"/>
        <w:adjustRightInd w:val="0"/>
        <w:spacing w:before="240" w:after="0" w:line="240" w:lineRule="auto"/>
        <w:ind w:left="284" w:hanging="284"/>
        <w:rPr>
          <w:rFonts w:ascii="Calibri Light" w:hAnsi="Calibri Light"/>
          <w:color w:val="auto"/>
          <w:sz w:val="36"/>
          <w:szCs w:val="36"/>
        </w:rPr>
      </w:pPr>
    </w:p>
    <w:p w14:paraId="6CD418A7" w14:textId="77777777" w:rsidR="00C269B6" w:rsidRDefault="00C269B6" w:rsidP="00C269B6">
      <w:pPr>
        <w:autoSpaceDE w:val="0"/>
        <w:autoSpaceDN w:val="0"/>
        <w:adjustRightInd w:val="0"/>
        <w:spacing w:before="240" w:after="0" w:line="240" w:lineRule="auto"/>
        <w:ind w:left="284" w:hanging="284"/>
        <w:rPr>
          <w:rFonts w:ascii="Calibri Light" w:hAnsi="Calibri Light"/>
          <w:color w:val="auto"/>
          <w:sz w:val="36"/>
          <w:szCs w:val="36"/>
        </w:rPr>
      </w:pPr>
    </w:p>
    <w:p w14:paraId="7DBB3C03" w14:textId="77777777" w:rsidR="00C269B6" w:rsidRDefault="00C269B6" w:rsidP="000F414B">
      <w:pPr>
        <w:pStyle w:val="Overskrift2"/>
        <w:numPr>
          <w:ilvl w:val="1"/>
          <w:numId w:val="38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55" w:name="_Toc179803677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avhending og deklarering av farlig avfall (fast og flytende)</w:t>
      </w:r>
      <w:bookmarkEnd w:id="55"/>
    </w:p>
    <w:p w14:paraId="12FA2CDD" w14:textId="77777777" w:rsidR="00C269B6" w:rsidRPr="00E05B82" w:rsidRDefault="00C269B6" w:rsidP="00E05B82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E05B82">
        <w:rPr>
          <w:rFonts w:ascii="Calibri Light" w:hAnsi="Calibri Light" w:cs="DIN-Regular"/>
          <w:color w:val="000000"/>
          <w:sz w:val="34"/>
          <w:szCs w:val="34"/>
        </w:rPr>
        <w:t>Den som avhender farlig avfall er ansvarlig for at avfallet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er tillatt for transport og at det blir riktig sortert, pakket og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deklarert. Avfallsprodusenters plikter er nærmere beskrevet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 xml:space="preserve">i </w:t>
      </w:r>
      <w:hyperlink r:id="rId32" w:history="1">
        <w:r w:rsidRPr="00E05B82">
          <w:rPr>
            <w:rStyle w:val="Hyperkobling"/>
            <w:rFonts w:ascii="Calibri Light" w:hAnsi="Calibri Light" w:cs="DIN-RegularItalic"/>
            <w:i/>
            <w:iCs/>
            <w:sz w:val="34"/>
            <w:szCs w:val="34"/>
          </w:rPr>
          <w:t>Veileder for innlevering og deklarering av farlig avfall</w:t>
        </w:r>
      </w:hyperlink>
      <w:r w:rsidRPr="00E05B82">
        <w:rPr>
          <w:rFonts w:ascii="Calibri Light" w:hAnsi="Calibri Light" w:cs="DIN-RegularItalic"/>
          <w:i/>
          <w:iCs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fra Norsk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kompetansesenter for avfall og gjenvinning.</w:t>
      </w:r>
    </w:p>
    <w:p w14:paraId="2297D1CF" w14:textId="77777777" w:rsidR="00C269B6" w:rsidRPr="00E05B82" w:rsidRDefault="00C269B6" w:rsidP="00E05B82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E05B82">
        <w:rPr>
          <w:rFonts w:ascii="Calibri Light" w:hAnsi="Calibri Light" w:cs="DIN-Regular"/>
          <w:color w:val="000000"/>
          <w:sz w:val="34"/>
          <w:szCs w:val="34"/>
        </w:rPr>
        <w:t>Avhending av farlig avfall bør foretas av utvalgte personer som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har fått opplæring slik at de kan ivareta avhenders ansvar og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plikter.</w:t>
      </w:r>
    </w:p>
    <w:p w14:paraId="3558BC87" w14:textId="77777777" w:rsidR="00C269B6" w:rsidRPr="00E05B82" w:rsidRDefault="00C269B6" w:rsidP="00E05B82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E05B82">
        <w:rPr>
          <w:rFonts w:ascii="Calibri Light" w:hAnsi="Calibri Light" w:cs="DIN-Regular"/>
          <w:color w:val="000000"/>
          <w:sz w:val="34"/>
          <w:szCs w:val="34"/>
        </w:rPr>
        <w:t>Korrekt sortering, emballering og deklarering er helt avgjørende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for å ivareta sikkerheten til alle som håndterer avfall.</w:t>
      </w:r>
    </w:p>
    <w:p w14:paraId="28456814" w14:textId="77777777" w:rsidR="00C269B6" w:rsidRPr="00E05B82" w:rsidRDefault="00C269B6" w:rsidP="00E05B82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E05B82">
        <w:rPr>
          <w:rFonts w:ascii="Calibri Light" w:hAnsi="Calibri Light" w:cs="DIN-Regular"/>
          <w:color w:val="000000"/>
          <w:sz w:val="34"/>
          <w:szCs w:val="34"/>
        </w:rPr>
        <w:t>Det er viktig å identifisere (i) eksplosjonsfarlige og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proofErr w:type="spellStart"/>
      <w:r w:rsidRPr="00E05B82">
        <w:rPr>
          <w:rFonts w:ascii="Calibri Light" w:hAnsi="Calibri Light" w:cs="DIN-Regular"/>
          <w:color w:val="000000"/>
          <w:sz w:val="34"/>
          <w:szCs w:val="34"/>
        </w:rPr>
        <w:t>selvantennede</w:t>
      </w:r>
      <w:proofErr w:type="spellEnd"/>
      <w:r w:rsidRPr="00E05B82">
        <w:rPr>
          <w:rFonts w:ascii="Calibri Light" w:hAnsi="Calibri Light" w:cs="DIN-Regular"/>
          <w:color w:val="000000"/>
          <w:sz w:val="34"/>
          <w:szCs w:val="34"/>
        </w:rPr>
        <w:t xml:space="preserve"> stoffer og (ii) sterkt reaktive stoffer. (i) kan ikke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avhendes av rammeleverandør. (ii) må sorteres og emballeres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separat, må ikke blandes med andre kjemikalier.</w:t>
      </w:r>
    </w:p>
    <w:p w14:paraId="09B6835D" w14:textId="77777777" w:rsidR="00C269B6" w:rsidRPr="00E05B82" w:rsidRDefault="00C269B6" w:rsidP="00E05B82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E05B82">
        <w:rPr>
          <w:rFonts w:ascii="Calibri Light" w:hAnsi="Calibri Light" w:cs="DIN-Regular"/>
          <w:color w:val="000000"/>
          <w:sz w:val="34"/>
          <w:szCs w:val="34"/>
        </w:rPr>
        <w:t>Alt avfall, både fast og flytende, skal alltid deklareres.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I samarbeid med rammeavtaleleverandør, er det utviklet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4 standardkategorier for flytende farlig avfall for å gjøre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avhending og deklarering enklere. For disse kategoriene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gjelder følgende:</w:t>
      </w:r>
    </w:p>
    <w:p w14:paraId="39DA2DD3" w14:textId="77777777" w:rsidR="00C269B6" w:rsidRPr="00E05B82" w:rsidRDefault="00C269B6" w:rsidP="00E05B82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E05B82">
        <w:rPr>
          <w:rFonts w:ascii="Calibri Light" w:hAnsi="Calibri Light" w:cs="DIN-Regular"/>
          <w:color w:val="000000"/>
          <w:sz w:val="34"/>
          <w:szCs w:val="34"/>
        </w:rPr>
        <w:t xml:space="preserve">• Det er viktig å bruke riktig emballasje (evt. </w:t>
      </w:r>
      <w:proofErr w:type="spellStart"/>
      <w:r w:rsidRPr="00E05B82">
        <w:rPr>
          <w:rFonts w:ascii="Calibri Light" w:hAnsi="Calibri Light" w:cs="DIN-Regular"/>
          <w:color w:val="000000"/>
          <w:sz w:val="34"/>
          <w:szCs w:val="34"/>
        </w:rPr>
        <w:t>orginalemballasje</w:t>
      </w:r>
      <w:proofErr w:type="spellEnd"/>
      <w:r w:rsidRPr="00E05B82">
        <w:rPr>
          <w:rFonts w:ascii="Calibri Light" w:hAnsi="Calibri Light" w:cs="DIN-Regular"/>
          <w:color w:val="000000"/>
          <w:sz w:val="34"/>
          <w:szCs w:val="34"/>
        </w:rPr>
        <w:t>).</w:t>
      </w:r>
    </w:p>
    <w:p w14:paraId="021CC37C" w14:textId="77777777" w:rsidR="00C269B6" w:rsidRDefault="00C269B6" w:rsidP="00E05B8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E05B82">
        <w:rPr>
          <w:rFonts w:ascii="Calibri Light" w:hAnsi="Calibri Light" w:cs="DIN-Regular"/>
          <w:color w:val="000000"/>
          <w:sz w:val="34"/>
          <w:szCs w:val="34"/>
        </w:rPr>
        <w:t>• Det er viktig at kannene ikke fylles mer enn 90%, da dette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reduserer søl og gir rom for ekspansjon under transport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248418A2" w14:textId="77777777" w:rsidR="00BF1C72" w:rsidRDefault="00BF1C72" w:rsidP="00E05B8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7AB1B540" w14:textId="77777777" w:rsidR="00BF1C72" w:rsidRDefault="00BF1C72" w:rsidP="00E05B8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0E834426" w14:textId="77777777" w:rsidR="00BF1C72" w:rsidRDefault="00BF1C72" w:rsidP="00E05B8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5CDA2EDC" w14:textId="77777777" w:rsidR="00BF1C72" w:rsidRDefault="00BF1C72" w:rsidP="00E05B8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39448B95" w14:textId="77777777" w:rsidR="00BF1C72" w:rsidRDefault="00BF1C72" w:rsidP="00E05B8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15ABAEEB" w14:textId="77777777" w:rsidR="00BF1C72" w:rsidRDefault="00BF1C72" w:rsidP="00E05B8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76623466" w14:textId="77777777" w:rsidR="00BF1C72" w:rsidRDefault="00BF1C72" w:rsidP="00E05B8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308134C0" w14:textId="77777777" w:rsidR="00BF1C72" w:rsidRDefault="00BF1C72" w:rsidP="000F414B">
      <w:pPr>
        <w:pStyle w:val="Overskrift2"/>
        <w:numPr>
          <w:ilvl w:val="1"/>
          <w:numId w:val="38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56" w:name="_Toc179803678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FARESYMBOLER</w:t>
      </w:r>
      <w:bookmarkEnd w:id="56"/>
    </w:p>
    <w:p w14:paraId="67D181CA" w14:textId="77777777" w:rsidR="00BF1C72" w:rsidRPr="00BF1C72" w:rsidRDefault="00BF1C72" w:rsidP="008B41F2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BF1C72">
        <w:rPr>
          <w:rFonts w:ascii="Calibri Light" w:hAnsi="Calibri Light" w:cs="DIN-Regular"/>
          <w:color w:val="000000"/>
          <w:sz w:val="34"/>
          <w:szCs w:val="34"/>
        </w:rPr>
        <w:t>Kjemikaliene er delt inn i fareklasser med tilhørende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BF1C72">
        <w:rPr>
          <w:rFonts w:ascii="Calibri Light" w:hAnsi="Calibri Light" w:cs="DIN-Regular"/>
          <w:color w:val="000000"/>
          <w:sz w:val="34"/>
          <w:szCs w:val="34"/>
        </w:rPr>
        <w:t>faresymboler.</w:t>
      </w:r>
    </w:p>
    <w:p w14:paraId="6B6D0CA1" w14:textId="77777777" w:rsidR="00BF1C72" w:rsidRDefault="00BF1C72" w:rsidP="00BF1C72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BF1C72">
        <w:rPr>
          <w:rFonts w:ascii="Calibri Light" w:hAnsi="Calibri Light" w:cs="DIN-Regular"/>
          <w:color w:val="000000"/>
          <w:sz w:val="34"/>
          <w:szCs w:val="34"/>
        </w:rPr>
        <w:t>EUs nye forordning om klassifisering, merking og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BF1C72">
        <w:rPr>
          <w:rFonts w:ascii="Calibri Light" w:hAnsi="Calibri Light" w:cs="DIN-Regular"/>
          <w:color w:val="000000"/>
          <w:sz w:val="34"/>
          <w:szCs w:val="34"/>
        </w:rPr>
        <w:t>emballering av stoffer og stoffblandinger (CLP)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BF1C72">
        <w:rPr>
          <w:rFonts w:ascii="Calibri Light" w:hAnsi="Calibri Light" w:cs="DIN-Regular"/>
          <w:color w:val="000000"/>
          <w:sz w:val="34"/>
          <w:szCs w:val="34"/>
        </w:rPr>
        <w:t>innfør</w:t>
      </w:r>
      <w:r>
        <w:rPr>
          <w:rFonts w:ascii="Calibri Light" w:hAnsi="Calibri Light" w:cs="DIN-Regular"/>
          <w:color w:val="000000"/>
          <w:sz w:val="34"/>
          <w:szCs w:val="34"/>
        </w:rPr>
        <w:t>te</w:t>
      </w:r>
      <w:r w:rsidRPr="00BF1C72">
        <w:rPr>
          <w:rFonts w:ascii="Calibri Light" w:hAnsi="Calibri Light" w:cs="DIN-Regular"/>
          <w:color w:val="000000"/>
          <w:sz w:val="34"/>
          <w:szCs w:val="34"/>
        </w:rPr>
        <w:t xml:space="preserve"> blant annet nye farepiktogrammer, fare- og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BF1C72">
        <w:rPr>
          <w:rFonts w:ascii="Calibri Light" w:hAnsi="Calibri Light" w:cs="DIN-Regular"/>
          <w:color w:val="000000"/>
          <w:sz w:val="34"/>
          <w:szCs w:val="34"/>
        </w:rPr>
        <w:t xml:space="preserve">sikkerhetssetninger. </w:t>
      </w:r>
    </w:p>
    <w:p w14:paraId="518A6C0E" w14:textId="229AC4BB" w:rsidR="00BF1C72" w:rsidRDefault="00275759" w:rsidP="00BF1C72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color w:val="auto"/>
          <w:sz w:val="34"/>
          <w:szCs w:val="34"/>
        </w:rPr>
      </w:pPr>
      <w:r w:rsidRPr="008B41F2">
        <w:rPr>
          <w:rFonts w:ascii="Calibri Light" w:hAnsi="Calibri Light"/>
          <w:color w:val="auto"/>
          <w:sz w:val="34"/>
          <w:szCs w:val="34"/>
        </w:rPr>
        <w:object w:dxaOrig="12631" w:dyaOrig="17865" w14:anchorId="2492A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3.5pt;height:541.5pt" o:ole="">
            <v:imagedata r:id="rId33" o:title=""/>
          </v:shape>
          <o:OLEObject Type="Embed" ProgID="Acrobat.Document.DC" ShapeID="_x0000_i1025" DrawAspect="Content" ObjectID="_1790420131" r:id="rId34"/>
        </w:object>
      </w:r>
    </w:p>
    <w:p w14:paraId="2E9E466E" w14:textId="1DA8B4B4" w:rsidR="001A5F59" w:rsidRPr="003C7A5E" w:rsidRDefault="000F0ACE" w:rsidP="001A5F59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r>
        <w:rPr>
          <w:rFonts w:ascii="Calibri" w:hAnsi="Calibri"/>
          <w:color w:val="003E75" w:themeColor="background2" w:themeShade="40"/>
          <w:sz w:val="96"/>
          <w:szCs w:val="96"/>
        </w:rPr>
        <w:lastRenderedPageBreak/>
        <w:t>9</w:t>
      </w:r>
    </w:p>
    <w:p w14:paraId="0900B6FE" w14:textId="77777777" w:rsidR="001A5F59" w:rsidRDefault="001A5F59" w:rsidP="001A5F59">
      <w:pPr>
        <w:pStyle w:val="Overskrift1"/>
        <w:ind w:right="1701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bookmarkStart w:id="57" w:name="_Toc84404702"/>
      <w:bookmarkStart w:id="58" w:name="_Toc92284227"/>
      <w:bookmarkStart w:id="59" w:name="_Toc179803679"/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>SÆRLIGE HMS-FORHOLD</w:t>
      </w:r>
      <w:bookmarkEnd w:id="57"/>
      <w:bookmarkEnd w:id="58"/>
      <w:bookmarkEnd w:id="59"/>
    </w:p>
    <w:p w14:paraId="7B78D742" w14:textId="77777777" w:rsidR="001A5F59" w:rsidRDefault="001A5F59" w:rsidP="001A5F59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</w:p>
    <w:p w14:paraId="65E6E687" w14:textId="77777777" w:rsidR="001A5F59" w:rsidRDefault="001A5F59" w:rsidP="001A5F59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r>
        <w:rPr>
          <w:noProof/>
        </w:rPr>
        <w:drawing>
          <wp:inline distT="0" distB="0" distL="0" distR="0" wp14:anchorId="4F62D2F3" wp14:editId="1D43A6D8">
            <wp:extent cx="6120765" cy="3825240"/>
            <wp:effectExtent l="0" t="0" r="0" b="3810"/>
            <wp:docPr id="12" name="Bilde 12" descr="Til virksomheder | Katrine Kanstr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il virksomheder | Katrine Kanstrup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6A414" w14:textId="77777777" w:rsidR="001A5F59" w:rsidRDefault="001A5F59" w:rsidP="001A5F59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</w:p>
    <w:p w14:paraId="737187B4" w14:textId="45F0829D" w:rsidR="001A5F59" w:rsidRPr="004030AA" w:rsidRDefault="001A5F59" w:rsidP="000F0ACE">
      <w:pPr>
        <w:pStyle w:val="Overskrift2"/>
        <w:numPr>
          <w:ilvl w:val="1"/>
          <w:numId w:val="39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60" w:name="_Toc84404703"/>
      <w:bookmarkStart w:id="61" w:name="_Toc92284228"/>
      <w:bookmarkStart w:id="62" w:name="_Toc179803680"/>
      <w:r w:rsidRPr="004030AA">
        <w:rPr>
          <w:rFonts w:ascii="Calibri" w:hAnsi="Calibri" w:cs="DINCond-Bold"/>
          <w:b/>
          <w:bCs/>
          <w:color w:val="004894"/>
          <w:sz w:val="40"/>
          <w:szCs w:val="40"/>
        </w:rPr>
        <w:lastRenderedPageBreak/>
        <w:t>Tilrettelegging av arbeid ved graviditet og amming</w:t>
      </w:r>
      <w:bookmarkEnd w:id="60"/>
      <w:bookmarkEnd w:id="61"/>
      <w:bookmarkEnd w:id="62"/>
    </w:p>
    <w:p w14:paraId="656FE891" w14:textId="77777777" w:rsidR="001A5F59" w:rsidRDefault="001A5F59" w:rsidP="001A5F59">
      <w:pPr>
        <w:pStyle w:val="Listeavsnitt"/>
        <w:numPr>
          <w:ilvl w:val="0"/>
          <w:numId w:val="25"/>
        </w:numPr>
        <w:autoSpaceDE w:val="0"/>
        <w:autoSpaceDN w:val="0"/>
        <w:adjustRightInd w:val="0"/>
        <w:spacing w:before="24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0E4488">
        <w:rPr>
          <w:rFonts w:ascii="Calibri Light" w:hAnsi="Calibri Light" w:cs="DIN-Regular"/>
          <w:color w:val="000000"/>
          <w:sz w:val="34"/>
          <w:szCs w:val="34"/>
        </w:rPr>
        <w:t xml:space="preserve">Arbeidsplassen skal </w:t>
      </w:r>
      <w:proofErr w:type="spellStart"/>
      <w:r w:rsidRPr="000E4488">
        <w:rPr>
          <w:rFonts w:ascii="Calibri Light" w:hAnsi="Calibri Light" w:cs="DIN-Regular"/>
          <w:color w:val="000000"/>
          <w:sz w:val="34"/>
          <w:szCs w:val="34"/>
        </w:rPr>
        <w:t>risikovurderes</w:t>
      </w:r>
      <w:proofErr w:type="spellEnd"/>
      <w:r w:rsidRPr="000E4488">
        <w:rPr>
          <w:rFonts w:ascii="Calibri Light" w:hAnsi="Calibri Light" w:cs="DIN-Regular"/>
          <w:color w:val="000000"/>
          <w:sz w:val="34"/>
          <w:szCs w:val="34"/>
        </w:rPr>
        <w:t xml:space="preserve"> og legges til rette slik at ingen blir utsatt for stoffer som kan skade forplantningsevne, gi fosterskader eller være skadelig under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E4488">
        <w:rPr>
          <w:rFonts w:ascii="Calibri Light" w:hAnsi="Calibri Light" w:cs="DIN-Regular"/>
          <w:color w:val="000000"/>
          <w:sz w:val="34"/>
          <w:szCs w:val="34"/>
        </w:rPr>
        <w:t>amming.</w:t>
      </w:r>
    </w:p>
    <w:p w14:paraId="1139FD56" w14:textId="77777777" w:rsidR="001A5F59" w:rsidRPr="000E4488" w:rsidRDefault="001A5F59" w:rsidP="001A5F59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78B88CFA" w14:textId="77777777" w:rsidR="001A5F59" w:rsidRPr="000E4488" w:rsidRDefault="001A5F59" w:rsidP="001A5F59">
      <w:pPr>
        <w:pStyle w:val="Listeavsnitt"/>
        <w:numPr>
          <w:ilvl w:val="0"/>
          <w:numId w:val="25"/>
        </w:num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0E4488">
        <w:rPr>
          <w:rFonts w:ascii="Calibri Light" w:hAnsi="Calibri Light" w:cs="DIN-Regular"/>
          <w:color w:val="000000"/>
          <w:sz w:val="34"/>
          <w:szCs w:val="34"/>
        </w:rPr>
        <w:t>Ved laboratorier og verksteder kan det finnes arbeidsmiljøforhold</w:t>
      </w:r>
    </w:p>
    <w:p w14:paraId="5B0550A0" w14:textId="77777777" w:rsidR="001A5F59" w:rsidRDefault="001A5F59" w:rsidP="001A5F59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  <w:r w:rsidRPr="000E4488">
        <w:rPr>
          <w:rFonts w:ascii="Calibri Light" w:hAnsi="Calibri Light" w:cs="DIN-Regular"/>
          <w:color w:val="000000"/>
          <w:sz w:val="34"/>
          <w:szCs w:val="34"/>
        </w:rPr>
        <w:t>som kan representere en fare for fosteret og den gravide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75F2E310" w14:textId="77777777" w:rsidR="001A5F59" w:rsidRPr="000E4488" w:rsidRDefault="001A5F59" w:rsidP="001A5F59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01FDCDF5" w14:textId="77777777" w:rsidR="001A5F59" w:rsidRDefault="001A5F59" w:rsidP="001A5F59">
      <w:pPr>
        <w:pStyle w:val="Listeavsnitt"/>
        <w:numPr>
          <w:ilvl w:val="0"/>
          <w:numId w:val="25"/>
        </w:num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0E4488">
        <w:rPr>
          <w:rFonts w:ascii="Calibri Light" w:hAnsi="Calibri Light" w:cs="DIN-Regular"/>
          <w:color w:val="000000"/>
          <w:sz w:val="34"/>
          <w:szCs w:val="34"/>
        </w:rPr>
        <w:t>Enkelte arbeidsmiljøforhold kan ha negativ innvirkning på forplantningsevnen hos både kvinner og menn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00D2EE46" w14:textId="77777777" w:rsidR="001A5F59" w:rsidRPr="000E4488" w:rsidRDefault="001A5F59" w:rsidP="001A5F59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370BA4BC" w14:textId="77777777" w:rsidR="001A5F59" w:rsidRDefault="001A5F59" w:rsidP="001A5F59">
      <w:pPr>
        <w:pStyle w:val="Listeavsnitt"/>
        <w:autoSpaceDE w:val="0"/>
        <w:autoSpaceDN w:val="0"/>
        <w:adjustRightInd w:val="0"/>
        <w:spacing w:before="240" w:after="0" w:line="240" w:lineRule="auto"/>
        <w:ind w:left="525"/>
        <w:rPr>
          <w:rFonts w:ascii="Calibri Light" w:hAnsi="Calibri Light" w:cs="DINCond-Bold"/>
          <w:b/>
          <w:bCs/>
          <w:color w:val="004894"/>
          <w:sz w:val="34"/>
          <w:szCs w:val="34"/>
        </w:rPr>
      </w:pPr>
      <w:r w:rsidRPr="000E4488">
        <w:rPr>
          <w:rFonts w:ascii="Calibri Light" w:hAnsi="Calibri Light" w:cs="DINCond-Bold"/>
          <w:b/>
          <w:bCs/>
          <w:color w:val="004894"/>
          <w:sz w:val="34"/>
          <w:szCs w:val="34"/>
        </w:rPr>
        <w:t>Under ammeperiode</w:t>
      </w:r>
    </w:p>
    <w:p w14:paraId="54BB9EB3" w14:textId="77777777" w:rsidR="001A5F59" w:rsidRPr="000E4488" w:rsidRDefault="001A5F59" w:rsidP="001A5F59">
      <w:pPr>
        <w:pStyle w:val="Listeavsnitt"/>
        <w:autoSpaceDE w:val="0"/>
        <w:autoSpaceDN w:val="0"/>
        <w:adjustRightInd w:val="0"/>
        <w:spacing w:before="240" w:after="0" w:line="240" w:lineRule="auto"/>
        <w:ind w:left="525"/>
        <w:rPr>
          <w:rFonts w:ascii="Calibri Light" w:hAnsi="Calibri Light" w:cs="DINCond-Bold"/>
          <w:b/>
          <w:bCs/>
          <w:color w:val="004894"/>
          <w:sz w:val="34"/>
          <w:szCs w:val="34"/>
        </w:rPr>
      </w:pPr>
    </w:p>
    <w:p w14:paraId="3CC42107" w14:textId="77777777" w:rsidR="001A5F59" w:rsidRDefault="001A5F59" w:rsidP="001A5F59">
      <w:pPr>
        <w:pStyle w:val="Listeavsnitt"/>
        <w:numPr>
          <w:ilvl w:val="0"/>
          <w:numId w:val="25"/>
        </w:num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0E4488">
        <w:rPr>
          <w:rFonts w:ascii="Calibri Light" w:hAnsi="Calibri Light" w:cs="DIN-Regular"/>
          <w:color w:val="000000"/>
          <w:sz w:val="34"/>
          <w:szCs w:val="34"/>
        </w:rPr>
        <w:t>Arbeidsplasser som er uegnet under graviditeten på grunn av kontakt med kjemiske stoffer, vil ofte også være uegnet i ammeperioden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4B33E7E1" w14:textId="65FAA60F" w:rsidR="001A5F59" w:rsidRDefault="001A5F59" w:rsidP="001A5F59">
      <w:pPr>
        <w:pStyle w:val="Listeavsnitt"/>
        <w:numPr>
          <w:ilvl w:val="0"/>
          <w:numId w:val="25"/>
        </w:num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>
        <w:rPr>
          <w:rFonts w:ascii="Calibri Light" w:hAnsi="Calibri Light" w:cs="DIN-Regular"/>
          <w:color w:val="000000"/>
          <w:sz w:val="34"/>
          <w:szCs w:val="34"/>
        </w:rPr>
        <w:t xml:space="preserve">Kjemiske stoffer som tas opp </w:t>
      </w:r>
      <w:r w:rsidRPr="000E4488">
        <w:rPr>
          <w:rFonts w:ascii="Calibri Light" w:hAnsi="Calibri Light" w:cs="DIN-Regular"/>
          <w:color w:val="000000"/>
          <w:sz w:val="34"/>
          <w:szCs w:val="34"/>
        </w:rPr>
        <w:t>i morens blod, kan gå over i morsmelk</w:t>
      </w:r>
      <w:r w:rsidR="000F0ACE">
        <w:rPr>
          <w:rFonts w:ascii="Calibri Light" w:hAnsi="Calibri Light" w:cs="DIN-Regular"/>
          <w:color w:val="000000"/>
          <w:sz w:val="34"/>
          <w:szCs w:val="34"/>
        </w:rPr>
        <w:t>en.</w:t>
      </w:r>
      <w:r w:rsidRPr="000E4488">
        <w:rPr>
          <w:rFonts w:ascii="Calibri Light" w:hAnsi="Calibri Light" w:cs="DIN-Regular"/>
          <w:color w:val="000000"/>
          <w:sz w:val="34"/>
          <w:szCs w:val="34"/>
        </w:rPr>
        <w:t xml:space="preserve"> Kjemikaliene er delt inn i fare</w:t>
      </w:r>
      <w:r>
        <w:rPr>
          <w:rFonts w:ascii="Calibri Light" w:hAnsi="Calibri Light" w:cs="DIN-Regular"/>
          <w:color w:val="000000"/>
          <w:sz w:val="34"/>
          <w:szCs w:val="34"/>
        </w:rPr>
        <w:t>klasser.</w:t>
      </w:r>
    </w:p>
    <w:p w14:paraId="21537084" w14:textId="77777777" w:rsidR="001A5F59" w:rsidRDefault="001A5F59" w:rsidP="001A5F59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19104043" w14:textId="77777777" w:rsidR="001A5F59" w:rsidRDefault="001A5F59" w:rsidP="001A5F59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1F7E08AF" w14:textId="77777777" w:rsidR="001A5F59" w:rsidRDefault="001A5F59" w:rsidP="001A5F59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411FD9D8" w14:textId="77777777" w:rsidR="001A5F59" w:rsidRDefault="001A5F59" w:rsidP="001A5F59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7DF51D1D" w14:textId="77777777" w:rsidR="001A5F59" w:rsidRDefault="001A5F59" w:rsidP="001A5F59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3F6AE615" w14:textId="77777777" w:rsidR="001A5F59" w:rsidRDefault="001A5F59" w:rsidP="001A5F59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030999E9" w14:textId="77777777" w:rsidR="001A5F59" w:rsidRDefault="001A5F59" w:rsidP="001A5F59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226230CD" w14:textId="77777777" w:rsidR="001A5F59" w:rsidRDefault="001A5F59" w:rsidP="001A5F59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2BF6E1F2" w14:textId="77777777" w:rsidR="001A5F59" w:rsidRDefault="001A5F59" w:rsidP="001A5F59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3946D79B" w14:textId="77777777" w:rsidR="001A5F59" w:rsidRDefault="001A5F59" w:rsidP="001A5F59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6DCA3537" w14:textId="77777777" w:rsidR="001A5F59" w:rsidRDefault="001A5F59" w:rsidP="001A5F59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01686C01" w14:textId="77777777" w:rsidR="001A5F59" w:rsidRDefault="001A5F59" w:rsidP="001A5F59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1E0420EE" w14:textId="77777777" w:rsidR="001A5F59" w:rsidRDefault="001A5F59" w:rsidP="001A5F59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Cond-Bold"/>
          <w:b/>
          <w:bCs/>
          <w:color w:val="004894"/>
          <w:sz w:val="34"/>
          <w:szCs w:val="34"/>
        </w:rPr>
      </w:pPr>
      <w:r w:rsidRPr="000E4488">
        <w:rPr>
          <w:rFonts w:ascii="Calibri" w:hAnsi="Calibri" w:cs="DINCond-Bold"/>
          <w:b/>
          <w:bCs/>
          <w:color w:val="004894"/>
          <w:sz w:val="34"/>
          <w:szCs w:val="34"/>
        </w:rPr>
        <w:lastRenderedPageBreak/>
        <w:t>Arbeidsmiljøfaktorer som kan være uheldige for foster</w:t>
      </w:r>
      <w:r>
        <w:rPr>
          <w:rFonts w:ascii="Calibri" w:hAnsi="Calibri" w:cs="DINCond-Bold"/>
          <w:b/>
          <w:bCs/>
          <w:color w:val="004894"/>
          <w:sz w:val="34"/>
          <w:szCs w:val="34"/>
        </w:rPr>
        <w:t xml:space="preserve"> </w:t>
      </w:r>
      <w:r w:rsidRPr="000E4488">
        <w:rPr>
          <w:rFonts w:ascii="Calibri" w:hAnsi="Calibri" w:cs="DINCond-Bold"/>
          <w:b/>
          <w:bCs/>
          <w:color w:val="004894"/>
          <w:sz w:val="34"/>
          <w:szCs w:val="34"/>
        </w:rPr>
        <w:t>eller forplantningsevnen:</w:t>
      </w:r>
    </w:p>
    <w:p w14:paraId="1F7017A4" w14:textId="77777777" w:rsidR="001A5F59" w:rsidRDefault="001A5F59" w:rsidP="001A5F59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tbl>
      <w:tblPr>
        <w:tblStyle w:val="Tabellrutenett"/>
        <w:tblW w:w="10065" w:type="dxa"/>
        <w:tblInd w:w="-289" w:type="dxa"/>
        <w:tblLook w:val="04A0" w:firstRow="1" w:lastRow="0" w:firstColumn="1" w:lastColumn="0" w:noHBand="0" w:noVBand="1"/>
      </w:tblPr>
      <w:tblGrid>
        <w:gridCol w:w="1985"/>
        <w:gridCol w:w="8080"/>
      </w:tblGrid>
      <w:tr w:rsidR="001A5F59" w14:paraId="43F35EF3" w14:textId="77777777" w:rsidTr="00C45C34">
        <w:tc>
          <w:tcPr>
            <w:tcW w:w="1985" w:type="dxa"/>
            <w:shd w:val="clear" w:color="auto" w:fill="CCFFCC"/>
          </w:tcPr>
          <w:p w14:paraId="2A47B101" w14:textId="77777777" w:rsidR="001A5F59" w:rsidRPr="00D95222" w:rsidRDefault="001A5F59" w:rsidP="00C45C34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D95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Kjemiske</w:t>
            </w:r>
          </w:p>
          <w:p w14:paraId="1B5E3AF6" w14:textId="77777777" w:rsidR="001A5F59" w:rsidRDefault="001A5F59" w:rsidP="00C45C34">
            <w:pPr>
              <w:autoSpaceDE w:val="0"/>
              <w:autoSpaceDN w:val="0"/>
              <w:adjustRightInd w:val="0"/>
              <w:rPr>
                <w:rFonts w:ascii="Calibri Light" w:hAnsi="Calibri Light"/>
                <w:sz w:val="34"/>
                <w:szCs w:val="34"/>
              </w:rPr>
            </w:pPr>
            <w:r w:rsidRPr="00D95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faktorer</w:t>
            </w:r>
          </w:p>
        </w:tc>
        <w:tc>
          <w:tcPr>
            <w:tcW w:w="8080" w:type="dxa"/>
          </w:tcPr>
          <w:p w14:paraId="0908A50F" w14:textId="77777777" w:rsidR="001A5F59" w:rsidRPr="00D95222" w:rsidRDefault="001A5F59" w:rsidP="00C45C34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Bly</w:t>
            </w:r>
          </w:p>
          <w:p w14:paraId="2BB0D654" w14:textId="77777777" w:rsidR="001A5F59" w:rsidRPr="00D95222" w:rsidRDefault="001A5F59" w:rsidP="00C45C34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Organisk kvikksølv</w:t>
            </w:r>
          </w:p>
          <w:p w14:paraId="3A1B143E" w14:textId="77777777" w:rsidR="001A5F59" w:rsidRPr="00D95222" w:rsidRDefault="001A5F59" w:rsidP="00C45C34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Spesifikke løsemidler</w:t>
            </w:r>
          </w:p>
          <w:p w14:paraId="3BE467CD" w14:textId="77777777" w:rsidR="001A5F59" w:rsidRPr="00D95222" w:rsidRDefault="001A5F59" w:rsidP="00C45C34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Syntetiske østrogener</w:t>
            </w:r>
          </w:p>
          <w:p w14:paraId="446EFA64" w14:textId="77777777" w:rsidR="001A5F59" w:rsidRDefault="001A5F59" w:rsidP="00C45C34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Plantevernmidler</w:t>
            </w:r>
          </w:p>
          <w:p w14:paraId="70889CC7" w14:textId="77777777" w:rsidR="001A5F59" w:rsidRDefault="001A5F59" w:rsidP="00C45C34">
            <w:pPr>
              <w:autoSpaceDE w:val="0"/>
              <w:autoSpaceDN w:val="0"/>
              <w:adjustRightInd w:val="0"/>
              <w:spacing w:after="120"/>
              <w:rPr>
                <w:rFonts w:ascii="Calibri Light" w:hAnsi="Calibri Light"/>
                <w:sz w:val="34"/>
                <w:szCs w:val="34"/>
              </w:rPr>
            </w:pPr>
            <w:r>
              <w:rPr>
                <w:rFonts w:ascii="Calibri Light" w:hAnsi="Calibri Light" w:cs="DINPro"/>
                <w:sz w:val="30"/>
                <w:szCs w:val="30"/>
              </w:rPr>
              <w:t xml:space="preserve">   </w:t>
            </w:r>
            <w:r w:rsidRPr="00D95222">
              <w:rPr>
                <w:rFonts w:ascii="Calibri Light" w:hAnsi="Calibri Light" w:cs="DINPro"/>
                <w:sz w:val="30"/>
                <w:szCs w:val="30"/>
              </w:rPr>
              <w:t>Se Sikkerhetsdatablad</w:t>
            </w:r>
          </w:p>
        </w:tc>
      </w:tr>
      <w:tr w:rsidR="001A5F59" w14:paraId="274F8154" w14:textId="77777777" w:rsidTr="00C45C34">
        <w:tc>
          <w:tcPr>
            <w:tcW w:w="1985" w:type="dxa"/>
            <w:shd w:val="clear" w:color="auto" w:fill="CCFFCC"/>
          </w:tcPr>
          <w:p w14:paraId="6A8E7667" w14:textId="77777777" w:rsidR="001A5F59" w:rsidRPr="00D95222" w:rsidRDefault="001A5F59" w:rsidP="00C45C34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D95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Biologiske</w:t>
            </w:r>
          </w:p>
          <w:p w14:paraId="76613D5C" w14:textId="77777777" w:rsidR="001A5F59" w:rsidRPr="00FE2872" w:rsidRDefault="001A5F59" w:rsidP="00C45C34">
            <w:pPr>
              <w:autoSpaceDE w:val="0"/>
              <w:autoSpaceDN w:val="0"/>
              <w:adjustRightInd w:val="0"/>
              <w:rPr>
                <w:rFonts w:ascii="Calibri Light" w:hAnsi="Calibri Light"/>
                <w:sz w:val="32"/>
                <w:szCs w:val="32"/>
              </w:rPr>
            </w:pPr>
            <w:r w:rsidRPr="00D95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faktorer</w:t>
            </w:r>
          </w:p>
        </w:tc>
        <w:tc>
          <w:tcPr>
            <w:tcW w:w="8080" w:type="dxa"/>
          </w:tcPr>
          <w:p w14:paraId="0B7BDA80" w14:textId="77777777" w:rsidR="001A5F59" w:rsidRPr="00D95222" w:rsidRDefault="001A5F59" w:rsidP="00C45C34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 xml:space="preserve">• </w:t>
            </w:r>
            <w:r>
              <w:rPr>
                <w:rFonts w:ascii="Calibri Light" w:hAnsi="Calibri Light" w:cs="DINPro"/>
                <w:sz w:val="30"/>
                <w:szCs w:val="30"/>
              </w:rPr>
              <w:t>Røde hunder</w:t>
            </w:r>
          </w:p>
          <w:p w14:paraId="297A1F84" w14:textId="77777777" w:rsidR="001A5F59" w:rsidRPr="00D95222" w:rsidRDefault="001A5F59" w:rsidP="00C45C34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Toksoplasmose</w:t>
            </w:r>
          </w:p>
          <w:p w14:paraId="4D17DB93" w14:textId="77777777" w:rsidR="001A5F59" w:rsidRPr="00C269B6" w:rsidRDefault="001A5F59" w:rsidP="00C45C34">
            <w:pPr>
              <w:autoSpaceDE w:val="0"/>
              <w:autoSpaceDN w:val="0"/>
              <w:adjustRightInd w:val="0"/>
              <w:spacing w:after="120"/>
              <w:rPr>
                <w:rFonts w:ascii="Calibri Light" w:hAnsi="Calibri Light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Hepatitt B, HIV</w:t>
            </w:r>
          </w:p>
        </w:tc>
      </w:tr>
      <w:tr w:rsidR="001A5F59" w14:paraId="67FF5552" w14:textId="77777777" w:rsidTr="00C45C34">
        <w:tc>
          <w:tcPr>
            <w:tcW w:w="1985" w:type="dxa"/>
            <w:shd w:val="clear" w:color="auto" w:fill="CCFFCC"/>
          </w:tcPr>
          <w:p w14:paraId="30212EB6" w14:textId="77777777" w:rsidR="001A5F59" w:rsidRPr="00D95222" w:rsidRDefault="001A5F59" w:rsidP="00C45C34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D95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Fysiske</w:t>
            </w:r>
          </w:p>
          <w:p w14:paraId="0409C2A1" w14:textId="77777777" w:rsidR="001A5F59" w:rsidRPr="00FE2872" w:rsidRDefault="001A5F59" w:rsidP="00C45C34">
            <w:pPr>
              <w:autoSpaceDE w:val="0"/>
              <w:autoSpaceDN w:val="0"/>
              <w:adjustRightInd w:val="0"/>
              <w:rPr>
                <w:rFonts w:ascii="Calibri Light" w:hAnsi="Calibri Light"/>
                <w:sz w:val="32"/>
                <w:szCs w:val="32"/>
              </w:rPr>
            </w:pPr>
            <w:r w:rsidRPr="00D95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faktorer</w:t>
            </w:r>
          </w:p>
        </w:tc>
        <w:tc>
          <w:tcPr>
            <w:tcW w:w="8080" w:type="dxa"/>
          </w:tcPr>
          <w:p w14:paraId="057C4B0C" w14:textId="77777777" w:rsidR="001A5F59" w:rsidRDefault="001A5F59" w:rsidP="00C45C34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Fysisk belastning (stående arbeid, tungt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D95222">
              <w:rPr>
                <w:rFonts w:ascii="Calibri Light" w:hAnsi="Calibri Light" w:cs="DINPro"/>
                <w:sz w:val="30"/>
                <w:szCs w:val="30"/>
              </w:rPr>
              <w:t xml:space="preserve">arbeid, statisk 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  </w:t>
            </w:r>
          </w:p>
          <w:p w14:paraId="0C57B373" w14:textId="77777777" w:rsidR="001A5F59" w:rsidRPr="00D95222" w:rsidRDefault="001A5F59" w:rsidP="00C45C34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>
              <w:rPr>
                <w:rFonts w:ascii="Calibri Light" w:hAnsi="Calibri Light" w:cs="DINPro"/>
                <w:sz w:val="30"/>
                <w:szCs w:val="30"/>
              </w:rPr>
              <w:t xml:space="preserve">   b</w:t>
            </w:r>
            <w:r w:rsidRPr="00D95222">
              <w:rPr>
                <w:rFonts w:ascii="Calibri Light" w:hAnsi="Calibri Light" w:cs="DINPro"/>
                <w:sz w:val="30"/>
                <w:szCs w:val="30"/>
              </w:rPr>
              <w:t>elastning)</w:t>
            </w:r>
          </w:p>
          <w:p w14:paraId="1B8BFD13" w14:textId="77777777" w:rsidR="001A5F59" w:rsidRPr="00D95222" w:rsidRDefault="001A5F59" w:rsidP="00C45C34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Ioniserende stråling</w:t>
            </w:r>
          </w:p>
          <w:p w14:paraId="64788184" w14:textId="77777777" w:rsidR="001A5F59" w:rsidRPr="00D95222" w:rsidRDefault="001A5F59" w:rsidP="00C45C34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Varme</w:t>
            </w:r>
          </w:p>
          <w:p w14:paraId="7E0D86F5" w14:textId="77777777" w:rsidR="001A5F59" w:rsidRPr="00C269B6" w:rsidRDefault="001A5F59" w:rsidP="00C45C34">
            <w:pPr>
              <w:autoSpaceDE w:val="0"/>
              <w:autoSpaceDN w:val="0"/>
              <w:adjustRightInd w:val="0"/>
              <w:spacing w:after="12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Støy</w:t>
            </w:r>
          </w:p>
        </w:tc>
      </w:tr>
      <w:tr w:rsidR="001A5F59" w14:paraId="04170247" w14:textId="77777777" w:rsidTr="00C45C34">
        <w:tc>
          <w:tcPr>
            <w:tcW w:w="1985" w:type="dxa"/>
            <w:shd w:val="clear" w:color="auto" w:fill="CCFFCC"/>
          </w:tcPr>
          <w:p w14:paraId="49790F6B" w14:textId="77777777" w:rsidR="001A5F59" w:rsidRPr="00D95222" w:rsidRDefault="001A5F59" w:rsidP="00C45C34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D95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Arbeidets</w:t>
            </w:r>
          </w:p>
          <w:p w14:paraId="4451538A" w14:textId="77777777" w:rsidR="001A5F59" w:rsidRPr="00D95222" w:rsidRDefault="001A5F59" w:rsidP="00C45C34">
            <w:pPr>
              <w:autoSpaceDE w:val="0"/>
              <w:autoSpaceDN w:val="0"/>
              <w:adjustRightInd w:val="0"/>
              <w:rPr>
                <w:rFonts w:ascii="Calibri Light" w:hAnsi="Calibri Light"/>
                <w:sz w:val="32"/>
                <w:szCs w:val="32"/>
              </w:rPr>
            </w:pPr>
            <w:r w:rsidRPr="00D95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organisering</w:t>
            </w:r>
          </w:p>
        </w:tc>
        <w:tc>
          <w:tcPr>
            <w:tcW w:w="8080" w:type="dxa"/>
          </w:tcPr>
          <w:p w14:paraId="7EFE9C89" w14:textId="77777777" w:rsidR="001A5F59" w:rsidRPr="00D95222" w:rsidRDefault="001A5F59" w:rsidP="00C45C34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Psykososialt arbeidsmiljø</w:t>
            </w:r>
          </w:p>
          <w:p w14:paraId="08C837F2" w14:textId="77777777" w:rsidR="001A5F59" w:rsidRPr="00C269B6" w:rsidRDefault="001A5F59" w:rsidP="00C45C34">
            <w:pPr>
              <w:autoSpaceDE w:val="0"/>
              <w:autoSpaceDN w:val="0"/>
              <w:adjustRightInd w:val="0"/>
              <w:spacing w:after="12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Nattarbeid, skiftarbeid, turnus</w:t>
            </w:r>
          </w:p>
        </w:tc>
      </w:tr>
    </w:tbl>
    <w:p w14:paraId="01BF1C96" w14:textId="77777777" w:rsidR="001A5F59" w:rsidRDefault="001A5F59" w:rsidP="001A5F59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1BB86236" w14:textId="77777777" w:rsidR="001A5F59" w:rsidRDefault="001A5F59" w:rsidP="001A5F59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0B9C828C" w14:textId="77777777" w:rsidR="001A5F59" w:rsidRDefault="001A5F59" w:rsidP="001A5F59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0E48DF92" w14:textId="77777777" w:rsidR="001A5F59" w:rsidRDefault="001A5F59" w:rsidP="001A5F59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1CB5AC0C" w14:textId="77777777" w:rsidR="001A5F59" w:rsidRDefault="001A5F59" w:rsidP="001A5F59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00961132" w14:textId="77777777" w:rsidR="001A5F59" w:rsidRDefault="001A5F59" w:rsidP="001A5F59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181E4D8F" w14:textId="77777777" w:rsidR="001A5F59" w:rsidRDefault="001A5F59" w:rsidP="001A5F59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5D9228BC" w14:textId="77777777" w:rsidR="001A5F59" w:rsidRDefault="001A5F59" w:rsidP="001A5F59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4B31AC12" w14:textId="77777777" w:rsidR="001A5F59" w:rsidRDefault="001A5F59" w:rsidP="001A5F59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4BA302C2" w14:textId="77777777" w:rsidR="001A5F59" w:rsidRDefault="001A5F59" w:rsidP="001A5F59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47ADAC9C" w14:textId="77777777" w:rsidR="001A5F59" w:rsidRDefault="001A5F59" w:rsidP="001A5F59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6CC3B83B" w14:textId="77777777" w:rsidR="001A5F59" w:rsidRDefault="001A5F59" w:rsidP="001A5F59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2B7FAE4A" w14:textId="77777777" w:rsidR="001A5F59" w:rsidRDefault="001A5F59" w:rsidP="001A5F59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5C4E144A" w14:textId="4319109F" w:rsidR="001A5F59" w:rsidRDefault="001A5F59" w:rsidP="00511865">
      <w:pPr>
        <w:pStyle w:val="Overskrift2"/>
        <w:numPr>
          <w:ilvl w:val="1"/>
          <w:numId w:val="39"/>
        </w:numPr>
        <w:ind w:right="-426"/>
        <w:rPr>
          <w:rFonts w:ascii="Calibri" w:hAnsi="Calibri" w:cs="DINCond-Bold"/>
          <w:b/>
          <w:bCs/>
          <w:color w:val="004894"/>
          <w:sz w:val="40"/>
          <w:szCs w:val="40"/>
        </w:rPr>
      </w:pPr>
      <w:bookmarkStart w:id="63" w:name="_Toc84404704"/>
      <w:bookmarkStart w:id="64" w:name="_Toc92284229"/>
      <w:bookmarkStart w:id="65" w:name="_Toc179803681"/>
      <w:r>
        <w:rPr>
          <w:rFonts w:ascii="Calibri" w:hAnsi="Calibri" w:cs="DINCond-Bold"/>
          <w:b/>
          <w:bCs/>
          <w:color w:val="004894"/>
          <w:sz w:val="40"/>
          <w:szCs w:val="40"/>
        </w:rPr>
        <w:lastRenderedPageBreak/>
        <w:t>Ergonomi –</w:t>
      </w:r>
      <w:r w:rsidRPr="00072DD1">
        <w:rPr>
          <w:rFonts w:ascii="Calibri" w:hAnsi="Calibri" w:cs="DINCond-Bold"/>
          <w:b/>
          <w:bCs/>
          <w:color w:val="004894"/>
          <w:sz w:val="40"/>
          <w:szCs w:val="40"/>
        </w:rPr>
        <w:t xml:space="preserve"> tilrettelegging</w:t>
      </w:r>
      <w:bookmarkEnd w:id="63"/>
      <w:bookmarkEnd w:id="64"/>
      <w:bookmarkEnd w:id="65"/>
    </w:p>
    <w:p w14:paraId="3A6D38B2" w14:textId="77777777" w:rsidR="001A5F59" w:rsidRDefault="001A5F59" w:rsidP="001A5F59"/>
    <w:p w14:paraId="0B24C807" w14:textId="77777777" w:rsidR="001A5F59" w:rsidRPr="00072DD1" w:rsidRDefault="001A5F59" w:rsidP="001A5F5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>
        <w:rPr>
          <w:rFonts w:ascii="Calibri Light" w:hAnsi="Calibri Light" w:cs="DIN-Regular"/>
          <w:color w:val="auto"/>
          <w:sz w:val="34"/>
          <w:szCs w:val="34"/>
        </w:rPr>
        <w:t>Høgskolen i Østfold</w:t>
      </w:r>
      <w:r w:rsidRPr="00072DD1">
        <w:rPr>
          <w:rFonts w:ascii="Calibri Light" w:hAnsi="Calibri Light" w:cs="DIN-Regular"/>
          <w:color w:val="auto"/>
          <w:sz w:val="34"/>
          <w:szCs w:val="34"/>
        </w:rPr>
        <w:t xml:space="preserve"> skal ivareta den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072DD1">
        <w:rPr>
          <w:rFonts w:ascii="Calibri Light" w:hAnsi="Calibri Light" w:cs="DIN-Regular"/>
          <w:color w:val="auto"/>
          <w:sz w:val="34"/>
          <w:szCs w:val="34"/>
        </w:rPr>
        <w:t>enkeltes ulike behov for tilrettelegging.</w:t>
      </w:r>
    </w:p>
    <w:p w14:paraId="1D1A7356" w14:textId="77777777" w:rsidR="001A5F59" w:rsidRDefault="001A5F59" w:rsidP="001A5F59">
      <w:pPr>
        <w:autoSpaceDE w:val="0"/>
        <w:autoSpaceDN w:val="0"/>
        <w:adjustRightInd w:val="0"/>
        <w:spacing w:before="24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Arbeid i laboratorier og verksteder som kan innebære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072DD1">
        <w:rPr>
          <w:rFonts w:ascii="Calibri Light" w:hAnsi="Calibri Light" w:cs="DIN-Regular"/>
          <w:color w:val="auto"/>
          <w:sz w:val="34"/>
          <w:szCs w:val="34"/>
        </w:rPr>
        <w:t>tungt og belastende arbeid, skal tilrettelegges i tråd med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072DD1">
        <w:rPr>
          <w:rFonts w:ascii="Calibri Light" w:hAnsi="Calibri Light" w:cs="DIN-Regular"/>
          <w:color w:val="auto"/>
          <w:sz w:val="34"/>
          <w:szCs w:val="34"/>
        </w:rPr>
        <w:t xml:space="preserve">forskriften. </w:t>
      </w:r>
    </w:p>
    <w:p w14:paraId="1AC765F6" w14:textId="77777777" w:rsidR="001A5F59" w:rsidRPr="00072DD1" w:rsidRDefault="001A5F59" w:rsidP="001A5F59">
      <w:pPr>
        <w:autoSpaceDE w:val="0"/>
        <w:autoSpaceDN w:val="0"/>
        <w:adjustRightInd w:val="0"/>
        <w:spacing w:before="24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Forebygging av muskel- og skjelettplager krever:</w:t>
      </w:r>
    </w:p>
    <w:p w14:paraId="6E9F5F4A" w14:textId="77777777" w:rsidR="001A5F59" w:rsidRDefault="001A5F59" w:rsidP="001A5F59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• Tilrettelegging med funksjonelt utstyr (maskiner, verktøy,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  </w:t>
      </w:r>
    </w:p>
    <w:p w14:paraId="73177A50" w14:textId="77777777" w:rsidR="001A5F59" w:rsidRPr="00072DD1" w:rsidRDefault="001A5F59" w:rsidP="001A5F5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>
        <w:rPr>
          <w:rFonts w:ascii="Calibri Light" w:hAnsi="Calibri Light" w:cs="DIN-Regular"/>
          <w:color w:val="auto"/>
          <w:sz w:val="34"/>
          <w:szCs w:val="34"/>
        </w:rPr>
        <w:t xml:space="preserve">    </w:t>
      </w:r>
      <w:r w:rsidRPr="00072DD1">
        <w:rPr>
          <w:rFonts w:ascii="Calibri Light" w:hAnsi="Calibri Light" w:cs="DIN-Regular"/>
          <w:color w:val="auto"/>
          <w:sz w:val="34"/>
          <w:szCs w:val="34"/>
        </w:rPr>
        <w:t>instrumenter) og hensiktsmessig plassering</w:t>
      </w:r>
    </w:p>
    <w:p w14:paraId="66BC4692" w14:textId="77777777" w:rsidR="001A5F59" w:rsidRDefault="001A5F59" w:rsidP="001A5F59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 xml:space="preserve">• Bevisstgjøring av arbeidstakeren </w:t>
      </w:r>
      <w:proofErr w:type="spellStart"/>
      <w:r w:rsidRPr="00072DD1">
        <w:rPr>
          <w:rFonts w:ascii="Calibri Light" w:hAnsi="Calibri Light" w:cs="DIN-Regular"/>
          <w:color w:val="auto"/>
          <w:sz w:val="34"/>
          <w:szCs w:val="34"/>
        </w:rPr>
        <w:t>mht</w:t>
      </w:r>
      <w:proofErr w:type="spellEnd"/>
      <w:r w:rsidRPr="00072DD1">
        <w:rPr>
          <w:rFonts w:ascii="Calibri Light" w:hAnsi="Calibri Light" w:cs="DIN-Regular"/>
          <w:color w:val="auto"/>
          <w:sz w:val="34"/>
          <w:szCs w:val="34"/>
        </w:rPr>
        <w:t xml:space="preserve"> arbeidsbevegelser/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</w:p>
    <w:p w14:paraId="5FEC4473" w14:textId="77777777" w:rsidR="001A5F59" w:rsidRPr="00072DD1" w:rsidRDefault="001A5F59" w:rsidP="001A5F5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>
        <w:rPr>
          <w:rFonts w:ascii="Calibri Light" w:hAnsi="Calibri Light" w:cs="DIN-Regular"/>
          <w:color w:val="auto"/>
          <w:sz w:val="34"/>
          <w:szCs w:val="34"/>
        </w:rPr>
        <w:t xml:space="preserve">   </w:t>
      </w:r>
      <w:r w:rsidRPr="00072DD1">
        <w:rPr>
          <w:rFonts w:ascii="Calibri Light" w:hAnsi="Calibri Light" w:cs="DIN-Regular"/>
          <w:color w:val="auto"/>
          <w:sz w:val="34"/>
          <w:szCs w:val="34"/>
        </w:rPr>
        <w:t>arbeidsoppgaver:</w:t>
      </w:r>
    </w:p>
    <w:p w14:paraId="060AE1D2" w14:textId="77777777" w:rsidR="001A5F59" w:rsidRPr="00072DD1" w:rsidRDefault="001A5F59" w:rsidP="001A5F59">
      <w:pPr>
        <w:autoSpaceDE w:val="0"/>
        <w:autoSpaceDN w:val="0"/>
        <w:adjustRightInd w:val="0"/>
        <w:spacing w:before="0" w:after="0" w:line="240" w:lineRule="auto"/>
        <w:ind w:firstLine="284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-unngå statisk muskelarbeid</w:t>
      </w:r>
    </w:p>
    <w:p w14:paraId="6A85FA4C" w14:textId="77777777" w:rsidR="001A5F59" w:rsidRPr="00072DD1" w:rsidRDefault="001A5F59" w:rsidP="001A5F59">
      <w:pPr>
        <w:autoSpaceDE w:val="0"/>
        <w:autoSpaceDN w:val="0"/>
        <w:adjustRightInd w:val="0"/>
        <w:spacing w:before="0" w:after="0" w:line="240" w:lineRule="auto"/>
        <w:ind w:firstLine="284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-unngå arbeid med lang vektarm</w:t>
      </w:r>
    </w:p>
    <w:p w14:paraId="30E01A9D" w14:textId="77777777" w:rsidR="001A5F59" w:rsidRPr="00072DD1" w:rsidRDefault="001A5F59" w:rsidP="001A5F59">
      <w:pPr>
        <w:autoSpaceDE w:val="0"/>
        <w:autoSpaceDN w:val="0"/>
        <w:adjustRightInd w:val="0"/>
        <w:spacing w:before="0" w:after="0" w:line="240" w:lineRule="auto"/>
        <w:ind w:firstLine="284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-reduser stress ved hjelp av god planlegging</w:t>
      </w:r>
    </w:p>
    <w:p w14:paraId="2069CD2F" w14:textId="77777777" w:rsidR="001A5F59" w:rsidRPr="00072DD1" w:rsidRDefault="001A5F59" w:rsidP="001A5F59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• Variasjon:</w:t>
      </w:r>
    </w:p>
    <w:p w14:paraId="15F136E1" w14:textId="77777777" w:rsidR="001A5F59" w:rsidRPr="00072DD1" w:rsidRDefault="001A5F59" w:rsidP="001A5F59">
      <w:pPr>
        <w:autoSpaceDE w:val="0"/>
        <w:autoSpaceDN w:val="0"/>
        <w:adjustRightInd w:val="0"/>
        <w:spacing w:before="0" w:after="0" w:line="240" w:lineRule="auto"/>
        <w:ind w:firstLine="284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-varier type arbeid</w:t>
      </w:r>
    </w:p>
    <w:p w14:paraId="61D30F0F" w14:textId="77777777" w:rsidR="001A5F59" w:rsidRPr="00072DD1" w:rsidRDefault="001A5F59" w:rsidP="001A5F59">
      <w:pPr>
        <w:autoSpaceDE w:val="0"/>
        <w:autoSpaceDN w:val="0"/>
        <w:adjustRightInd w:val="0"/>
        <w:spacing w:before="0" w:after="0" w:line="240" w:lineRule="auto"/>
        <w:ind w:firstLine="284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-varier arbeidsstillingene (sitte, stå, «sitte-stå»)</w:t>
      </w:r>
    </w:p>
    <w:p w14:paraId="78F58A90" w14:textId="77777777" w:rsidR="001A5F59" w:rsidRDefault="001A5F59" w:rsidP="001A5F59">
      <w:pPr>
        <w:autoSpaceDE w:val="0"/>
        <w:autoSpaceDN w:val="0"/>
        <w:adjustRightInd w:val="0"/>
        <w:spacing w:before="0" w:after="0" w:line="240" w:lineRule="auto"/>
        <w:ind w:firstLine="284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-ta hyppige, korte pauser (mikropauser); rist løs eller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072DD1">
        <w:rPr>
          <w:rFonts w:ascii="Calibri Light" w:hAnsi="Calibri Light" w:cs="DIN-Regular"/>
          <w:color w:val="auto"/>
          <w:sz w:val="34"/>
          <w:szCs w:val="34"/>
        </w:rPr>
        <w:t xml:space="preserve">strekk </w:t>
      </w:r>
    </w:p>
    <w:p w14:paraId="7ED1A787" w14:textId="77777777" w:rsidR="001A5F59" w:rsidRPr="00072DD1" w:rsidRDefault="001A5F59" w:rsidP="001A5F59">
      <w:pPr>
        <w:autoSpaceDE w:val="0"/>
        <w:autoSpaceDN w:val="0"/>
        <w:adjustRightInd w:val="0"/>
        <w:spacing w:before="0" w:after="0" w:line="240" w:lineRule="auto"/>
        <w:ind w:firstLine="284"/>
        <w:rPr>
          <w:rFonts w:ascii="Calibri Light" w:hAnsi="Calibri Light" w:cs="DIN-Regular"/>
          <w:color w:val="auto"/>
          <w:sz w:val="34"/>
          <w:szCs w:val="34"/>
        </w:rPr>
      </w:pPr>
      <w:r>
        <w:rPr>
          <w:rFonts w:ascii="Calibri Light" w:hAnsi="Calibri Light" w:cs="DIN-Regular"/>
          <w:color w:val="auto"/>
          <w:sz w:val="34"/>
          <w:szCs w:val="34"/>
        </w:rPr>
        <w:t xml:space="preserve">  </w:t>
      </w:r>
      <w:r w:rsidRPr="00072DD1">
        <w:rPr>
          <w:rFonts w:ascii="Calibri Light" w:hAnsi="Calibri Light" w:cs="DIN-Regular"/>
          <w:color w:val="auto"/>
          <w:sz w:val="34"/>
          <w:szCs w:val="34"/>
        </w:rPr>
        <w:t>kroppen ved behov</w:t>
      </w:r>
    </w:p>
    <w:p w14:paraId="55B87454" w14:textId="1E6EFB53" w:rsidR="001A5F59" w:rsidRDefault="001A5F59" w:rsidP="00D6392F">
      <w:pPr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 xml:space="preserve">• </w:t>
      </w:r>
      <w:r w:rsidR="000F0ACE" w:rsidRPr="00072DD1">
        <w:rPr>
          <w:rFonts w:ascii="Calibri Light" w:hAnsi="Calibri Light" w:cs="DIN-Regular"/>
          <w:color w:val="auto"/>
          <w:sz w:val="34"/>
          <w:szCs w:val="34"/>
        </w:rPr>
        <w:t>Det kan være nødvendig med synskorrigering på vernebriller</w:t>
      </w:r>
      <w:r w:rsidR="000F0ACE">
        <w:rPr>
          <w:rFonts w:ascii="Calibri Light" w:hAnsi="Calibri Light" w:cs="DIN-Regular"/>
          <w:color w:val="auto"/>
          <w:sz w:val="34"/>
          <w:szCs w:val="34"/>
        </w:rPr>
        <w:t>, samt bedre lysforhold.</w:t>
      </w:r>
    </w:p>
    <w:p w14:paraId="20538D63" w14:textId="77777777" w:rsidR="001A5F59" w:rsidRDefault="001A5F59" w:rsidP="001A5F59">
      <w:pPr>
        <w:rPr>
          <w:rFonts w:ascii="Calibri Light" w:hAnsi="Calibri Light" w:cs="DIN-Regular"/>
          <w:color w:val="auto"/>
          <w:sz w:val="34"/>
          <w:szCs w:val="34"/>
        </w:rPr>
      </w:pPr>
    </w:p>
    <w:p w14:paraId="4063E4C2" w14:textId="77777777" w:rsidR="001A5F59" w:rsidRDefault="001A5F59" w:rsidP="001A5F59">
      <w:pPr>
        <w:rPr>
          <w:rFonts w:ascii="Calibri Light" w:hAnsi="Calibri Light" w:cs="DIN-Regular"/>
          <w:color w:val="auto"/>
          <w:sz w:val="34"/>
          <w:szCs w:val="34"/>
        </w:rPr>
      </w:pPr>
    </w:p>
    <w:p w14:paraId="534BBF7E" w14:textId="77777777" w:rsidR="001A5F59" w:rsidRDefault="001A5F59" w:rsidP="001A5F59">
      <w:pPr>
        <w:rPr>
          <w:rFonts w:ascii="Calibri Light" w:hAnsi="Calibri Light" w:cs="DIN-Regular"/>
          <w:color w:val="auto"/>
          <w:sz w:val="34"/>
          <w:szCs w:val="34"/>
        </w:rPr>
      </w:pPr>
    </w:p>
    <w:p w14:paraId="1BFE1686" w14:textId="77777777" w:rsidR="001A5F59" w:rsidRDefault="001A5F59" w:rsidP="001A5F59">
      <w:pPr>
        <w:rPr>
          <w:rFonts w:ascii="Calibri Light" w:hAnsi="Calibri Light" w:cs="DIN-Regular"/>
          <w:color w:val="auto"/>
          <w:sz w:val="34"/>
          <w:szCs w:val="34"/>
        </w:rPr>
      </w:pPr>
    </w:p>
    <w:p w14:paraId="7DB2CCAC" w14:textId="77777777" w:rsidR="001A5F59" w:rsidRDefault="001A5F59" w:rsidP="001A5F59">
      <w:pPr>
        <w:rPr>
          <w:rFonts w:ascii="Calibri Light" w:hAnsi="Calibri Light" w:cs="DIN-Regular"/>
          <w:color w:val="auto"/>
          <w:sz w:val="34"/>
          <w:szCs w:val="34"/>
        </w:rPr>
      </w:pPr>
    </w:p>
    <w:sectPr w:rsidR="001A5F59" w:rsidSect="00C22F18">
      <w:footerReference w:type="default" r:id="rId36"/>
      <w:pgSz w:w="11906" w:h="16838" w:code="9"/>
      <w:pgMar w:top="1560" w:right="1133" w:bottom="1440" w:left="1134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AB5A9A" w14:textId="77777777" w:rsidR="008A1565" w:rsidRDefault="008A1565" w:rsidP="00C6554A">
      <w:pPr>
        <w:spacing w:before="0" w:after="0" w:line="240" w:lineRule="auto"/>
      </w:pPr>
      <w:r>
        <w:separator/>
      </w:r>
    </w:p>
  </w:endnote>
  <w:endnote w:type="continuationSeparator" w:id="0">
    <w:p w14:paraId="4AAB6B58" w14:textId="77777777" w:rsidR="008A1565" w:rsidRDefault="008A1565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INCond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-Medium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-Regular">
    <w:altName w:val="Yu Gothic"/>
    <w:charset w:val="00"/>
    <w:family w:val="auto"/>
    <w:pitch w:val="default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Pro-Bold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DIN-Regular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54811365"/>
      <w:docPartObj>
        <w:docPartGallery w:val="Page Numbers (Bottom of Page)"/>
        <w:docPartUnique/>
      </w:docPartObj>
    </w:sdtPr>
    <w:sdtEndPr/>
    <w:sdtContent>
      <w:p w14:paraId="56FC0240" w14:textId="77777777" w:rsidR="00DE2B9D" w:rsidRDefault="00DE2B9D">
        <w:pPr>
          <w:pStyle w:val="Bunntekst"/>
        </w:pPr>
        <w:r>
          <w:t xml:space="preserve">Side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EF2E50" w14:textId="77777777" w:rsidR="00DE2B9D" w:rsidRDefault="00DE2B9D">
    <w:pPr>
      <w:pStyle w:val="Bunntekst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B82465" w14:textId="77777777" w:rsidR="008A1565" w:rsidRDefault="008A1565" w:rsidP="00C6554A">
      <w:pPr>
        <w:spacing w:before="0" w:after="0" w:line="240" w:lineRule="auto"/>
      </w:pPr>
      <w:r>
        <w:separator/>
      </w:r>
    </w:p>
  </w:footnote>
  <w:footnote w:type="continuationSeparator" w:id="0">
    <w:p w14:paraId="081ECE26" w14:textId="77777777" w:rsidR="008A1565" w:rsidRDefault="008A1565" w:rsidP="00C6554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Punktliste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0CD5E62"/>
    <w:multiLevelType w:val="multilevel"/>
    <w:tmpl w:val="3DE84AB8"/>
    <w:lvl w:ilvl="0">
      <w:start w:val="8"/>
      <w:numFmt w:val="decimal"/>
      <w:lvlText w:val="%1"/>
      <w:lvlJc w:val="left"/>
      <w:pPr>
        <w:ind w:left="516" w:hanging="51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1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15C649B"/>
    <w:multiLevelType w:val="multilevel"/>
    <w:tmpl w:val="C2304B48"/>
    <w:lvl w:ilvl="0">
      <w:start w:val="5"/>
      <w:numFmt w:val="decimal"/>
      <w:lvlText w:val="%1"/>
      <w:lvlJc w:val="left"/>
      <w:pPr>
        <w:ind w:left="516" w:hanging="51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3" w15:restartNumberingAfterBreak="0">
    <w:nsid w:val="0D483622"/>
    <w:multiLevelType w:val="multilevel"/>
    <w:tmpl w:val="04090023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12F57222"/>
    <w:multiLevelType w:val="multilevel"/>
    <w:tmpl w:val="C43E19EE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5" w15:restartNumberingAfterBreak="0">
    <w:nsid w:val="195F0C4E"/>
    <w:multiLevelType w:val="multilevel"/>
    <w:tmpl w:val="9DD2FC2C"/>
    <w:lvl w:ilvl="0">
      <w:start w:val="7"/>
      <w:numFmt w:val="decimal"/>
      <w:lvlText w:val="%1"/>
      <w:lvlJc w:val="left"/>
      <w:pPr>
        <w:ind w:left="516" w:hanging="51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6" w15:restartNumberingAfterBreak="0">
    <w:nsid w:val="1F640097"/>
    <w:multiLevelType w:val="multilevel"/>
    <w:tmpl w:val="82E641F8"/>
    <w:lvl w:ilvl="0">
      <w:start w:val="9"/>
      <w:numFmt w:val="decimal"/>
      <w:lvlText w:val="%1"/>
      <w:lvlJc w:val="left"/>
      <w:pPr>
        <w:ind w:left="516" w:hanging="516"/>
      </w:pPr>
      <w:rPr>
        <w:rFonts w:hint="default"/>
        <w:color w:val="00489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004894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color w:val="004894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color w:val="004894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color w:val="004894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color w:val="004894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  <w:color w:val="004894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  <w:color w:val="004894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  <w:color w:val="004894"/>
      </w:rPr>
    </w:lvl>
  </w:abstractNum>
  <w:abstractNum w:abstractNumId="17" w15:restartNumberingAfterBreak="0">
    <w:nsid w:val="30B41FCD"/>
    <w:multiLevelType w:val="multilevel"/>
    <w:tmpl w:val="438E34A8"/>
    <w:lvl w:ilvl="0">
      <w:start w:val="3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18" w15:restartNumberingAfterBreak="0">
    <w:nsid w:val="31902608"/>
    <w:multiLevelType w:val="multilevel"/>
    <w:tmpl w:val="55D09C46"/>
    <w:lvl w:ilvl="0">
      <w:start w:val="9"/>
      <w:numFmt w:val="decimal"/>
      <w:lvlText w:val="%1"/>
      <w:lvlJc w:val="left"/>
      <w:pPr>
        <w:ind w:left="516" w:hanging="51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24D6B58"/>
    <w:multiLevelType w:val="hybridMultilevel"/>
    <w:tmpl w:val="B3B84C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86324B"/>
    <w:multiLevelType w:val="multilevel"/>
    <w:tmpl w:val="6598D42A"/>
    <w:lvl w:ilvl="0">
      <w:start w:val="4"/>
      <w:numFmt w:val="decimal"/>
      <w:lvlText w:val="%1"/>
      <w:lvlJc w:val="left"/>
      <w:pPr>
        <w:ind w:left="516" w:hanging="51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1" w15:restartNumberingAfterBreak="0">
    <w:nsid w:val="38305234"/>
    <w:multiLevelType w:val="multilevel"/>
    <w:tmpl w:val="CD48C26A"/>
    <w:lvl w:ilvl="0">
      <w:start w:val="6"/>
      <w:numFmt w:val="decimal"/>
      <w:lvlText w:val="%1"/>
      <w:lvlJc w:val="left"/>
      <w:pPr>
        <w:ind w:left="516" w:hanging="51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2" w15:restartNumberingAfterBreak="0">
    <w:nsid w:val="396D54A7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A3257F3"/>
    <w:multiLevelType w:val="multilevel"/>
    <w:tmpl w:val="B8C27BB0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4" w15:restartNumberingAfterBreak="0">
    <w:nsid w:val="3C332BCF"/>
    <w:multiLevelType w:val="multilevel"/>
    <w:tmpl w:val="ACB07C66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FF55B6D"/>
    <w:multiLevelType w:val="multilevel"/>
    <w:tmpl w:val="58EEF6D2"/>
    <w:lvl w:ilvl="0">
      <w:start w:val="7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6" w15:restartNumberingAfterBreak="0">
    <w:nsid w:val="4326407C"/>
    <w:multiLevelType w:val="multilevel"/>
    <w:tmpl w:val="499EAF32"/>
    <w:lvl w:ilvl="0">
      <w:start w:val="3"/>
      <w:numFmt w:val="decimal"/>
      <w:lvlText w:val="%1"/>
      <w:lvlJc w:val="left"/>
      <w:pPr>
        <w:ind w:left="516" w:hanging="51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96F59A3"/>
    <w:multiLevelType w:val="multilevel"/>
    <w:tmpl w:val="178E195E"/>
    <w:lvl w:ilvl="0">
      <w:start w:val="2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29" w15:restartNumberingAfterBreak="0">
    <w:nsid w:val="50BA420B"/>
    <w:multiLevelType w:val="multilevel"/>
    <w:tmpl w:val="BFD000BA"/>
    <w:lvl w:ilvl="0">
      <w:start w:val="7"/>
      <w:numFmt w:val="decimal"/>
      <w:lvlText w:val="%1"/>
      <w:lvlJc w:val="left"/>
      <w:pPr>
        <w:ind w:left="516" w:hanging="51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0" w15:restartNumberingAfterBreak="0">
    <w:nsid w:val="54B86888"/>
    <w:multiLevelType w:val="multilevel"/>
    <w:tmpl w:val="E1F625DE"/>
    <w:lvl w:ilvl="0">
      <w:start w:val="8"/>
      <w:numFmt w:val="decimal"/>
      <w:lvlText w:val="%1"/>
      <w:lvlJc w:val="left"/>
      <w:pPr>
        <w:ind w:left="525" w:hanging="525"/>
      </w:pPr>
      <w:rPr>
        <w:rFonts w:hint="default"/>
        <w:color w:val="00489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004894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color w:val="004894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color w:val="004894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color w:val="004894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color w:val="004894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  <w:color w:val="004894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  <w:color w:val="004894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  <w:color w:val="004894"/>
      </w:rPr>
    </w:lvl>
  </w:abstractNum>
  <w:abstractNum w:abstractNumId="31" w15:restartNumberingAfterBreak="0">
    <w:nsid w:val="5F212F33"/>
    <w:multiLevelType w:val="hybridMultilevel"/>
    <w:tmpl w:val="945AE1FE"/>
    <w:lvl w:ilvl="0" w:tplc="96F6DA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573B8E"/>
    <w:multiLevelType w:val="hybridMultilevel"/>
    <w:tmpl w:val="9998DC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032D00"/>
    <w:multiLevelType w:val="multilevel"/>
    <w:tmpl w:val="549AE86C"/>
    <w:lvl w:ilvl="0">
      <w:start w:val="1"/>
      <w:numFmt w:val="bullet"/>
      <w:lvlText w:val=""/>
      <w:lvlJc w:val="left"/>
      <w:pPr>
        <w:ind w:left="525" w:hanging="525"/>
      </w:pPr>
      <w:rPr>
        <w:rFonts w:ascii="Symbol" w:hAnsi="Symbol" w:hint="default"/>
        <w:sz w:val="32"/>
        <w:szCs w:val="3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4" w15:restartNumberingAfterBreak="0">
    <w:nsid w:val="69FA6660"/>
    <w:multiLevelType w:val="multilevel"/>
    <w:tmpl w:val="84B0E6E4"/>
    <w:lvl w:ilvl="0">
      <w:start w:val="9"/>
      <w:numFmt w:val="decimal"/>
      <w:lvlText w:val="%1"/>
      <w:lvlJc w:val="left"/>
      <w:pPr>
        <w:ind w:left="525" w:hanging="525"/>
      </w:pPr>
      <w:rPr>
        <w:rFonts w:hint="default"/>
        <w:color w:val="00489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004894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color w:val="004894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color w:val="004894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color w:val="004894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color w:val="004894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  <w:color w:val="004894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  <w:color w:val="004894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  <w:color w:val="004894"/>
      </w:rPr>
    </w:lvl>
  </w:abstractNum>
  <w:abstractNum w:abstractNumId="35" w15:restartNumberingAfterBreak="0">
    <w:nsid w:val="70D57A56"/>
    <w:multiLevelType w:val="multilevel"/>
    <w:tmpl w:val="1CEE453A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6" w15:restartNumberingAfterBreak="0">
    <w:nsid w:val="77095E09"/>
    <w:multiLevelType w:val="multilevel"/>
    <w:tmpl w:val="82CEBC64"/>
    <w:lvl w:ilvl="0">
      <w:start w:val="6"/>
      <w:numFmt w:val="decimal"/>
      <w:lvlText w:val="%1"/>
      <w:lvlJc w:val="left"/>
      <w:pPr>
        <w:ind w:left="516" w:hanging="51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7" w15:restartNumberingAfterBreak="0">
    <w:nsid w:val="7B0C41C9"/>
    <w:multiLevelType w:val="multilevel"/>
    <w:tmpl w:val="D1E28736"/>
    <w:lvl w:ilvl="0">
      <w:start w:val="8"/>
      <w:numFmt w:val="decimal"/>
      <w:lvlText w:val="%1"/>
      <w:lvlJc w:val="left"/>
      <w:pPr>
        <w:ind w:left="516" w:hanging="516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ascii="Calibri" w:hAnsi="Calibri" w:cs="Calibri" w:hint="default"/>
        <w:b/>
        <w:bCs/>
        <w:color w:val="003E75" w:themeColor="background2" w:themeShade="40"/>
        <w:sz w:val="40"/>
        <w:szCs w:val="40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num w:numId="1" w16cid:durableId="1829593470">
    <w:abstractNumId w:val="9"/>
  </w:num>
  <w:num w:numId="2" w16cid:durableId="922882475">
    <w:abstractNumId w:val="8"/>
  </w:num>
  <w:num w:numId="3" w16cid:durableId="1317026963">
    <w:abstractNumId w:val="8"/>
  </w:num>
  <w:num w:numId="4" w16cid:durableId="867373191">
    <w:abstractNumId w:val="9"/>
  </w:num>
  <w:num w:numId="5" w16cid:durableId="261571231">
    <w:abstractNumId w:val="27"/>
  </w:num>
  <w:num w:numId="6" w16cid:durableId="1096169647">
    <w:abstractNumId w:val="11"/>
  </w:num>
  <w:num w:numId="7" w16cid:durableId="366684917">
    <w:abstractNumId w:val="13"/>
  </w:num>
  <w:num w:numId="8" w16cid:durableId="342979053">
    <w:abstractNumId w:val="7"/>
  </w:num>
  <w:num w:numId="9" w16cid:durableId="132411798">
    <w:abstractNumId w:val="6"/>
  </w:num>
  <w:num w:numId="10" w16cid:durableId="1465275727">
    <w:abstractNumId w:val="5"/>
  </w:num>
  <w:num w:numId="11" w16cid:durableId="497044795">
    <w:abstractNumId w:val="4"/>
  </w:num>
  <w:num w:numId="12" w16cid:durableId="1313291841">
    <w:abstractNumId w:val="3"/>
  </w:num>
  <w:num w:numId="13" w16cid:durableId="1316959038">
    <w:abstractNumId w:val="2"/>
  </w:num>
  <w:num w:numId="14" w16cid:durableId="165706821">
    <w:abstractNumId w:val="1"/>
  </w:num>
  <w:num w:numId="15" w16cid:durableId="1139999890">
    <w:abstractNumId w:val="0"/>
  </w:num>
  <w:num w:numId="16" w16cid:durableId="275065406">
    <w:abstractNumId w:val="24"/>
  </w:num>
  <w:num w:numId="17" w16cid:durableId="666325349">
    <w:abstractNumId w:val="28"/>
  </w:num>
  <w:num w:numId="18" w16cid:durableId="1596669315">
    <w:abstractNumId w:val="17"/>
  </w:num>
  <w:num w:numId="19" w16cid:durableId="1731683403">
    <w:abstractNumId w:val="32"/>
  </w:num>
  <w:num w:numId="20" w16cid:durableId="420024971">
    <w:abstractNumId w:val="22"/>
  </w:num>
  <w:num w:numId="21" w16cid:durableId="241567886">
    <w:abstractNumId w:val="31"/>
  </w:num>
  <w:num w:numId="22" w16cid:durableId="2081559862">
    <w:abstractNumId w:val="23"/>
  </w:num>
  <w:num w:numId="23" w16cid:durableId="2049252963">
    <w:abstractNumId w:val="14"/>
  </w:num>
  <w:num w:numId="24" w16cid:durableId="1077366282">
    <w:abstractNumId w:val="25"/>
  </w:num>
  <w:num w:numId="25" w16cid:durableId="468282306">
    <w:abstractNumId w:val="33"/>
  </w:num>
  <w:num w:numId="26" w16cid:durableId="1940291119">
    <w:abstractNumId w:val="30"/>
  </w:num>
  <w:num w:numId="27" w16cid:durableId="588661525">
    <w:abstractNumId w:val="34"/>
  </w:num>
  <w:num w:numId="28" w16cid:durableId="254944546">
    <w:abstractNumId w:val="19"/>
  </w:num>
  <w:num w:numId="29" w16cid:durableId="1605965233">
    <w:abstractNumId w:val="26"/>
  </w:num>
  <w:num w:numId="30" w16cid:durableId="51471457">
    <w:abstractNumId w:val="20"/>
  </w:num>
  <w:num w:numId="31" w16cid:durableId="511603447">
    <w:abstractNumId w:val="35"/>
  </w:num>
  <w:num w:numId="32" w16cid:durableId="1586643954">
    <w:abstractNumId w:val="36"/>
  </w:num>
  <w:num w:numId="33" w16cid:durableId="1031078703">
    <w:abstractNumId w:val="12"/>
  </w:num>
  <w:num w:numId="34" w16cid:durableId="1765956918">
    <w:abstractNumId w:val="15"/>
  </w:num>
  <w:num w:numId="35" w16cid:durableId="1940718366">
    <w:abstractNumId w:val="21"/>
  </w:num>
  <w:num w:numId="36" w16cid:durableId="596794185">
    <w:abstractNumId w:val="29"/>
  </w:num>
  <w:num w:numId="37" w16cid:durableId="1707637034">
    <w:abstractNumId w:val="10"/>
  </w:num>
  <w:num w:numId="38" w16cid:durableId="1367025073">
    <w:abstractNumId w:val="37"/>
  </w:num>
  <w:num w:numId="39" w16cid:durableId="310404856">
    <w:abstractNumId w:val="16"/>
  </w:num>
  <w:num w:numId="40" w16cid:durableId="146126189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ABE"/>
    <w:rsid w:val="00002A58"/>
    <w:rsid w:val="0000332E"/>
    <w:rsid w:val="000055A4"/>
    <w:rsid w:val="0003016D"/>
    <w:rsid w:val="00045891"/>
    <w:rsid w:val="000458DE"/>
    <w:rsid w:val="00052146"/>
    <w:rsid w:val="00095FC0"/>
    <w:rsid w:val="000A5E6C"/>
    <w:rsid w:val="000A7AD0"/>
    <w:rsid w:val="000B4A43"/>
    <w:rsid w:val="000D0254"/>
    <w:rsid w:val="000D3051"/>
    <w:rsid w:val="000D31E3"/>
    <w:rsid w:val="000F08DB"/>
    <w:rsid w:val="000F0ACE"/>
    <w:rsid w:val="000F266D"/>
    <w:rsid w:val="000F414B"/>
    <w:rsid w:val="001021A3"/>
    <w:rsid w:val="00117804"/>
    <w:rsid w:val="001456E7"/>
    <w:rsid w:val="00162473"/>
    <w:rsid w:val="0016776A"/>
    <w:rsid w:val="001743CA"/>
    <w:rsid w:val="00184FC3"/>
    <w:rsid w:val="00192B80"/>
    <w:rsid w:val="001A5F59"/>
    <w:rsid w:val="00225C34"/>
    <w:rsid w:val="00235A3A"/>
    <w:rsid w:val="00245C9B"/>
    <w:rsid w:val="002554CD"/>
    <w:rsid w:val="0026594A"/>
    <w:rsid w:val="0026767F"/>
    <w:rsid w:val="0027277B"/>
    <w:rsid w:val="00275759"/>
    <w:rsid w:val="00293B83"/>
    <w:rsid w:val="002A781B"/>
    <w:rsid w:val="002B4294"/>
    <w:rsid w:val="002C069B"/>
    <w:rsid w:val="002C1705"/>
    <w:rsid w:val="002C1893"/>
    <w:rsid w:val="002D2953"/>
    <w:rsid w:val="002D7C9C"/>
    <w:rsid w:val="002F1F75"/>
    <w:rsid w:val="0030681C"/>
    <w:rsid w:val="00314E9F"/>
    <w:rsid w:val="003209E2"/>
    <w:rsid w:val="00333D0D"/>
    <w:rsid w:val="00354490"/>
    <w:rsid w:val="0036169E"/>
    <w:rsid w:val="003718A0"/>
    <w:rsid w:val="00391CF1"/>
    <w:rsid w:val="003A17D3"/>
    <w:rsid w:val="003A3D42"/>
    <w:rsid w:val="003C7A5E"/>
    <w:rsid w:val="004066F5"/>
    <w:rsid w:val="00415791"/>
    <w:rsid w:val="00422152"/>
    <w:rsid w:val="00432860"/>
    <w:rsid w:val="004407FF"/>
    <w:rsid w:val="00440A49"/>
    <w:rsid w:val="00463082"/>
    <w:rsid w:val="0047402B"/>
    <w:rsid w:val="0049311F"/>
    <w:rsid w:val="0049497C"/>
    <w:rsid w:val="00495898"/>
    <w:rsid w:val="004A1C52"/>
    <w:rsid w:val="004C049F"/>
    <w:rsid w:val="004F30F9"/>
    <w:rsid w:val="005000E2"/>
    <w:rsid w:val="00507008"/>
    <w:rsid w:val="0050746E"/>
    <w:rsid w:val="00511865"/>
    <w:rsid w:val="00551269"/>
    <w:rsid w:val="005537FA"/>
    <w:rsid w:val="00567A3C"/>
    <w:rsid w:val="00570752"/>
    <w:rsid w:val="0059451F"/>
    <w:rsid w:val="005B51E7"/>
    <w:rsid w:val="00613723"/>
    <w:rsid w:val="00674E66"/>
    <w:rsid w:val="006A0266"/>
    <w:rsid w:val="006A3AF6"/>
    <w:rsid w:val="006A3CE7"/>
    <w:rsid w:val="006A6331"/>
    <w:rsid w:val="006C743B"/>
    <w:rsid w:val="006D7B07"/>
    <w:rsid w:val="006F4DC7"/>
    <w:rsid w:val="006F5C9C"/>
    <w:rsid w:val="006F6DC4"/>
    <w:rsid w:val="0070365D"/>
    <w:rsid w:val="00706E36"/>
    <w:rsid w:val="00711AA2"/>
    <w:rsid w:val="00720FA8"/>
    <w:rsid w:val="00722826"/>
    <w:rsid w:val="00722E86"/>
    <w:rsid w:val="007245B5"/>
    <w:rsid w:val="007265DE"/>
    <w:rsid w:val="00731BC3"/>
    <w:rsid w:val="00782E08"/>
    <w:rsid w:val="0078342E"/>
    <w:rsid w:val="00792502"/>
    <w:rsid w:val="007B5157"/>
    <w:rsid w:val="007B6E6C"/>
    <w:rsid w:val="007B76BF"/>
    <w:rsid w:val="007F188B"/>
    <w:rsid w:val="00807CC1"/>
    <w:rsid w:val="00813B71"/>
    <w:rsid w:val="00826EA7"/>
    <w:rsid w:val="00856494"/>
    <w:rsid w:val="0086648B"/>
    <w:rsid w:val="0088457C"/>
    <w:rsid w:val="0089714F"/>
    <w:rsid w:val="008A1565"/>
    <w:rsid w:val="008A63ED"/>
    <w:rsid w:val="008B3C72"/>
    <w:rsid w:val="008B41F2"/>
    <w:rsid w:val="008D2F55"/>
    <w:rsid w:val="0091654F"/>
    <w:rsid w:val="0093734A"/>
    <w:rsid w:val="00943617"/>
    <w:rsid w:val="00966A42"/>
    <w:rsid w:val="00987849"/>
    <w:rsid w:val="0099353C"/>
    <w:rsid w:val="009B7952"/>
    <w:rsid w:val="00A03EA1"/>
    <w:rsid w:val="00A1598E"/>
    <w:rsid w:val="00A20AAC"/>
    <w:rsid w:val="00A23222"/>
    <w:rsid w:val="00A67496"/>
    <w:rsid w:val="00A84446"/>
    <w:rsid w:val="00AA62C9"/>
    <w:rsid w:val="00AB713A"/>
    <w:rsid w:val="00AE2FBE"/>
    <w:rsid w:val="00AE6D29"/>
    <w:rsid w:val="00AF7448"/>
    <w:rsid w:val="00B06EDA"/>
    <w:rsid w:val="00B135E6"/>
    <w:rsid w:val="00B14206"/>
    <w:rsid w:val="00B22323"/>
    <w:rsid w:val="00B25569"/>
    <w:rsid w:val="00B42464"/>
    <w:rsid w:val="00B850A1"/>
    <w:rsid w:val="00B85DA0"/>
    <w:rsid w:val="00B9322E"/>
    <w:rsid w:val="00BB578B"/>
    <w:rsid w:val="00BC06D0"/>
    <w:rsid w:val="00BC265B"/>
    <w:rsid w:val="00BF1C72"/>
    <w:rsid w:val="00BF50A7"/>
    <w:rsid w:val="00BF64E6"/>
    <w:rsid w:val="00C02EAE"/>
    <w:rsid w:val="00C22F18"/>
    <w:rsid w:val="00C269B6"/>
    <w:rsid w:val="00C45017"/>
    <w:rsid w:val="00C5350D"/>
    <w:rsid w:val="00C63BB4"/>
    <w:rsid w:val="00C6554A"/>
    <w:rsid w:val="00CC059E"/>
    <w:rsid w:val="00CC2F9A"/>
    <w:rsid w:val="00D0003A"/>
    <w:rsid w:val="00D31DE5"/>
    <w:rsid w:val="00D6392F"/>
    <w:rsid w:val="00D6721B"/>
    <w:rsid w:val="00D73A9B"/>
    <w:rsid w:val="00D9689D"/>
    <w:rsid w:val="00DB6A5A"/>
    <w:rsid w:val="00DE2B9D"/>
    <w:rsid w:val="00DF4520"/>
    <w:rsid w:val="00E00827"/>
    <w:rsid w:val="00E05B82"/>
    <w:rsid w:val="00E52D1F"/>
    <w:rsid w:val="00E56DC9"/>
    <w:rsid w:val="00E80878"/>
    <w:rsid w:val="00E82536"/>
    <w:rsid w:val="00E918A6"/>
    <w:rsid w:val="00EA6ABE"/>
    <w:rsid w:val="00EB584C"/>
    <w:rsid w:val="00EC72D1"/>
    <w:rsid w:val="00ED2145"/>
    <w:rsid w:val="00ED7C44"/>
    <w:rsid w:val="00F02157"/>
    <w:rsid w:val="00F16B65"/>
    <w:rsid w:val="00F249DB"/>
    <w:rsid w:val="00F60218"/>
    <w:rsid w:val="00F87E36"/>
    <w:rsid w:val="00FB1CAB"/>
    <w:rsid w:val="00FB463D"/>
    <w:rsid w:val="00FE053F"/>
    <w:rsid w:val="00FE2872"/>
    <w:rsid w:val="00FF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995E853"/>
  <w15:chartTrackingRefBased/>
  <w15:docId w15:val="{B4ECB015-0D1F-4BBE-AD82-71685404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nb-NO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2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D0D"/>
  </w:style>
  <w:style w:type="paragraph" w:styleId="Overskrift1">
    <w:name w:val="heading 1"/>
    <w:basedOn w:val="Normal"/>
    <w:next w:val="Normal"/>
    <w:link w:val="Overskrift1Tegn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Kontaktinformasjon">
    <w:name w:val="Kontaktinformasjon"/>
    <w:basedOn w:val="Normal"/>
    <w:uiPriority w:val="4"/>
    <w:qFormat/>
    <w:rsid w:val="00C6554A"/>
    <w:pPr>
      <w:spacing w:before="0" w:after="0"/>
      <w:jc w:val="center"/>
    </w:pPr>
  </w:style>
  <w:style w:type="paragraph" w:styleId="Punktliste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tel">
    <w:name w:val="Title"/>
    <w:basedOn w:val="Normal"/>
    <w:link w:val="TittelTegn"/>
    <w:uiPriority w:val="2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telTegn">
    <w:name w:val="Tittel Tegn"/>
    <w:basedOn w:val="Standardskriftforavsnitt"/>
    <w:link w:val="Tittel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Undertittel">
    <w:name w:val="Subtitle"/>
    <w:basedOn w:val="Normal"/>
    <w:link w:val="UndertittelTegn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UndertittelTegn">
    <w:name w:val="Undertittel Tegn"/>
    <w:basedOn w:val="Standardskriftforavsnitt"/>
    <w:link w:val="Undertittel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Bunntekst">
    <w:name w:val="footer"/>
    <w:basedOn w:val="Normal"/>
    <w:link w:val="BunntekstTegn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BunntekstTegn">
    <w:name w:val="Bunntekst Tegn"/>
    <w:basedOn w:val="Standardskriftforavsnitt"/>
    <w:link w:val="Bunntekst"/>
    <w:uiPriority w:val="99"/>
    <w:rsid w:val="00C6554A"/>
    <w:rPr>
      <w:caps/>
    </w:rPr>
  </w:style>
  <w:style w:type="paragraph" w:customStyle="1" w:styleId="Bilde">
    <w:name w:val="Bilde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Topptekst">
    <w:name w:val="header"/>
    <w:basedOn w:val="Normal"/>
    <w:link w:val="TopptekstTegn"/>
    <w:uiPriority w:val="99"/>
    <w:unhideWhenUsed/>
    <w:rsid w:val="00C6554A"/>
    <w:pPr>
      <w:spacing w:before="0"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6554A"/>
    <w:rPr>
      <w:color w:val="595959" w:themeColor="text1" w:themeTint="A6"/>
      <w:sz w:val="20"/>
      <w:szCs w:val="20"/>
      <w:lang w:eastAsia="ja-JP"/>
    </w:rPr>
  </w:style>
  <w:style w:type="paragraph" w:styleId="Nummerertliste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Sterkutheving">
    <w:name w:val="Intense Emphasis"/>
    <w:basedOn w:val="Standardskriftforavsnit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C6554A"/>
    <w:rPr>
      <w:i/>
      <w:iCs/>
      <w:color w:val="007789" w:themeColor="accent1" w:themeShade="BF"/>
    </w:rPr>
  </w:style>
  <w:style w:type="character" w:styleId="Sterkreferanse">
    <w:name w:val="Intense Reference"/>
    <w:basedOn w:val="Standardskriftforavsnit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6554A"/>
    <w:rPr>
      <w:rFonts w:ascii="Segoe UI" w:hAnsi="Segoe UI" w:cs="Segoe UI"/>
      <w:szCs w:val="18"/>
    </w:rPr>
  </w:style>
  <w:style w:type="paragraph" w:styleId="Blokkteks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C6554A"/>
    <w:rPr>
      <w:szCs w:val="16"/>
    </w:rPr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C6554A"/>
    <w:rPr>
      <w:szCs w:val="1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C6554A"/>
    <w:rPr>
      <w:sz w:val="22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C6554A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C6554A"/>
    <w:rPr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655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6554A"/>
    <w:rPr>
      <w:b/>
      <w:bCs/>
      <w:szCs w:val="20"/>
    </w:rPr>
  </w:style>
  <w:style w:type="paragraph" w:styleId="Dokumentkart">
    <w:name w:val="Document Map"/>
    <w:basedOn w:val="Normal"/>
    <w:link w:val="DokumentkartTegn"/>
    <w:uiPriority w:val="99"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rsid w:val="00C6554A"/>
    <w:rPr>
      <w:rFonts w:ascii="Segoe UI" w:hAnsi="Segoe UI" w:cs="Segoe UI"/>
      <w:szCs w:val="16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C6554A"/>
    <w:rPr>
      <w:szCs w:val="20"/>
    </w:rPr>
  </w:style>
  <w:style w:type="paragraph" w:styleId="Avsenderadresse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C6554A"/>
    <w:rPr>
      <w:szCs w:val="20"/>
    </w:rPr>
  </w:style>
  <w:style w:type="character" w:styleId="HTML-kode">
    <w:name w:val="HTML Code"/>
    <w:basedOn w:val="Standardskriftforavsnit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-tastatur">
    <w:name w:val="HTML Keyboard"/>
    <w:basedOn w:val="Standardskriftforavsnit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C6554A"/>
    <w:rPr>
      <w:rFonts w:ascii="Consolas" w:hAnsi="Consolas"/>
      <w:szCs w:val="20"/>
    </w:rPr>
  </w:style>
  <w:style w:type="character" w:styleId="HTML-skrivemaskin">
    <w:name w:val="HTML Typewriter"/>
    <w:basedOn w:val="Standardskriftforavsnit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kobling">
    <w:name w:val="Hyperlink"/>
    <w:basedOn w:val="Standardskriftforavsnitt"/>
    <w:uiPriority w:val="99"/>
    <w:unhideWhenUsed/>
    <w:rsid w:val="00C6554A"/>
    <w:rPr>
      <w:color w:val="835D00" w:themeColor="accent3" w:themeShade="80"/>
      <w:u w:val="single"/>
    </w:rPr>
  </w:style>
  <w:style w:type="paragraph" w:styleId="Makrotekst">
    <w:name w:val="macro"/>
    <w:link w:val="MakrotekstTegn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C6554A"/>
    <w:rPr>
      <w:rFonts w:ascii="Consolas" w:hAnsi="Consolas"/>
      <w:szCs w:val="20"/>
    </w:rPr>
  </w:style>
  <w:style w:type="character" w:styleId="Plassholdertekst">
    <w:name w:val="Placeholder Text"/>
    <w:basedOn w:val="Standardskriftforavsnitt"/>
    <w:uiPriority w:val="99"/>
    <w:semiHidden/>
    <w:rsid w:val="00C6554A"/>
    <w:rPr>
      <w:color w:val="595959" w:themeColor="text1" w:themeTint="A6"/>
    </w:rPr>
  </w:style>
  <w:style w:type="paragraph" w:styleId="Rentekst">
    <w:name w:val="Plain Text"/>
    <w:basedOn w:val="Normal"/>
    <w:link w:val="RentekstTegn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C6554A"/>
    <w:rPr>
      <w:rFonts w:ascii="Consolas" w:hAnsi="Consolas"/>
      <w:szCs w:val="2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character" w:styleId="Ulstomtale">
    <w:name w:val="Unresolved Mention"/>
    <w:basedOn w:val="Standardskriftforavsnitt"/>
    <w:uiPriority w:val="99"/>
    <w:semiHidden/>
    <w:unhideWhenUsed/>
    <w:rsid w:val="00EA6ABE"/>
    <w:rPr>
      <w:color w:val="605E5C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6A3AF6"/>
    <w:pPr>
      <w:spacing w:before="240" w:after="0" w:line="259" w:lineRule="auto"/>
      <w:contextualSpacing w:val="0"/>
      <w:outlineLvl w:val="9"/>
    </w:pPr>
    <w:rPr>
      <w:szCs w:val="32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6A3AF6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1021A3"/>
    <w:pPr>
      <w:tabs>
        <w:tab w:val="left" w:pos="880"/>
        <w:tab w:val="right" w:leader="dot" w:pos="9629"/>
      </w:tabs>
      <w:spacing w:after="100"/>
      <w:ind w:left="220"/>
    </w:pPr>
    <w:rPr>
      <w:rFonts w:ascii="Calibri Light" w:hAnsi="Calibri Light" w:cs="DINCond-Bold"/>
      <w:b/>
      <w:bCs/>
      <w:noProof/>
    </w:rPr>
  </w:style>
  <w:style w:type="paragraph" w:styleId="Listeavsnitt">
    <w:name w:val="List Paragraph"/>
    <w:basedOn w:val="Normal"/>
    <w:uiPriority w:val="34"/>
    <w:unhideWhenUsed/>
    <w:qFormat/>
    <w:rsid w:val="00415791"/>
    <w:pPr>
      <w:ind w:left="720"/>
      <w:contextualSpacing/>
    </w:pPr>
  </w:style>
  <w:style w:type="table" w:styleId="Tabellrutenett">
    <w:name w:val="Table Grid"/>
    <w:basedOn w:val="Vanligtabell"/>
    <w:uiPriority w:val="59"/>
    <w:rsid w:val="00AE2FBE"/>
    <w:pPr>
      <w:spacing w:before="0" w:after="0" w:line="240" w:lineRule="auto"/>
    </w:pPr>
    <w:rPr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54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rbeidstilsynet.no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5.png"/><Relationship Id="rId21" Type="http://schemas.openxmlformats.org/officeDocument/2006/relationships/image" Target="media/image11.png"/><Relationship Id="rId34" Type="http://schemas.openxmlformats.org/officeDocument/2006/relationships/oleObject" Target="embeddings/oleObject1.bin"/><Relationship Id="rId7" Type="http://schemas.openxmlformats.org/officeDocument/2006/relationships/endnotes" Target="endnotes.xml"/><Relationship Id="rId12" Type="http://schemas.openxmlformats.org/officeDocument/2006/relationships/hyperlink" Target="https://www.hiof.no/om/hms/si-ifra/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4.jpeg"/><Relationship Id="rId33" Type="http://schemas.openxmlformats.org/officeDocument/2006/relationships/image" Target="media/image19.emf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hyperlink" Target="https://www.hiof.no/om/hms/sikkerhet/laboratorium-og-verksted/studiested-fredrikstad/maskin-design/index.html" TargetMode="External"/><Relationship Id="rId32" Type="http://schemas.openxmlformats.org/officeDocument/2006/relationships/hyperlink" Target="https://www.energinorge.no/contentassets/38ebf80bfc044536a5c8c19c72bec611/veileder-for-farlig-avfall-2015.pdf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hyperlink" Target="https://www.hiof.no/om/hms/sikkerhet/brannvern/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hiof.no/om/hms/sikkerhet/laboratorium-og-verksted/studiested-fredrikstad/elektro/index.html" TargetMode="External"/><Relationship Id="rId19" Type="http://schemas.openxmlformats.org/officeDocument/2006/relationships/image" Target="media/image9.jpeg"/><Relationship Id="rId31" Type="http://schemas.openxmlformats.org/officeDocument/2006/relationships/hyperlink" Target="https://www.energinorge.no/contentassets/38ebf80bfc044536a5c8c19c72bec611/veileder-for-farlig-avfall-2015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6.png"/><Relationship Id="rId30" Type="http://schemas.openxmlformats.org/officeDocument/2006/relationships/image" Target="media/image18.jpeg"/><Relationship Id="rId35" Type="http://schemas.openxmlformats.org/officeDocument/2006/relationships/image" Target="media/image20.jpeg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gbuc\AppData\Local\Microsoft\Office\16.0\DTS\nb-NO%7b77EC830B-75E6-40EF-A968-A2C6A56E00F4%7d\%7b3B235819-778D-43D7-B24F-27D4BF84DC2A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2D5CF-0061-49BD-83B2-5C86861F9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{3B235819-778D-43D7-B24F-27D4BF84DC2A}tf02835058_win32</Template>
  <TotalTime>0</TotalTime>
  <Pages>51</Pages>
  <Words>6972</Words>
  <Characters>36954</Characters>
  <Application>Microsoft Office Word</Application>
  <DocSecurity>0</DocSecurity>
  <Lines>307</Lines>
  <Paragraphs>87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Buch</dc:creator>
  <cp:keywords/>
  <dc:description/>
  <cp:lastModifiedBy>Ruth Åsa Lier</cp:lastModifiedBy>
  <cp:revision>3</cp:revision>
  <cp:lastPrinted>2022-10-27T11:11:00Z</cp:lastPrinted>
  <dcterms:created xsi:type="dcterms:W3CDTF">2024-10-14T11:58:00Z</dcterms:created>
  <dcterms:modified xsi:type="dcterms:W3CDTF">2024-10-14T12:09:00Z</dcterms:modified>
</cp:coreProperties>
</file>